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B67BC" w14:textId="77777777" w:rsidR="00937FC7" w:rsidRPr="00B06775" w:rsidRDefault="00937FC7" w:rsidP="00937FC7">
      <w:pPr>
        <w:spacing w:before="28" w:line="227" w:lineRule="exact"/>
        <w:ind w:left="72"/>
        <w:jc w:val="right"/>
        <w:textAlignment w:val="baseline"/>
        <w:rPr>
          <w:color w:val="000000"/>
          <w:spacing w:val="-1"/>
          <w:sz w:val="20"/>
          <w:szCs w:val="22"/>
        </w:rPr>
      </w:pPr>
      <w:r w:rsidRPr="00B06775">
        <w:rPr>
          <w:color w:val="000000"/>
          <w:spacing w:val="-1"/>
          <w:sz w:val="20"/>
          <w:szCs w:val="22"/>
        </w:rPr>
        <w:t>Local Form 4001-3-1</w:t>
      </w:r>
    </w:p>
    <w:p w14:paraId="62D7599B" w14:textId="77777777" w:rsidR="00E92344" w:rsidRDefault="00E92344"/>
    <w:p w14:paraId="7A9585FE" w14:textId="77777777" w:rsidR="00ED0874" w:rsidRPr="00B06775" w:rsidRDefault="00ED0874" w:rsidP="00ED0874">
      <w:pPr>
        <w:jc w:val="center"/>
        <w:rPr>
          <w:b/>
        </w:rPr>
      </w:pPr>
      <w:r w:rsidRPr="00B06775">
        <w:rPr>
          <w:b/>
        </w:rPr>
        <w:t>UNITED STATES BANKRUPTCY COURT</w:t>
      </w:r>
    </w:p>
    <w:p w14:paraId="554256AF" w14:textId="77777777" w:rsidR="00ED0874" w:rsidRPr="00B06775" w:rsidRDefault="00ED0874" w:rsidP="00ED0874">
      <w:pPr>
        <w:jc w:val="center"/>
        <w:rPr>
          <w:b/>
        </w:rPr>
      </w:pPr>
      <w:r w:rsidRPr="00B06775">
        <w:rPr>
          <w:b/>
        </w:rPr>
        <w:t>FOR THE EASTERN DISTRICT OF KENTUCKY</w:t>
      </w:r>
    </w:p>
    <w:p w14:paraId="6D0469B0" w14:textId="77777777" w:rsidR="00ED0874" w:rsidRPr="00B06775" w:rsidRDefault="00ED0874" w:rsidP="00ED0874">
      <w:pPr>
        <w:jc w:val="center"/>
        <w:rPr>
          <w:b/>
        </w:rPr>
      </w:pPr>
      <w:bookmarkStart w:id="0" w:name="_Hlk499899879"/>
      <w:r w:rsidRPr="00B06775">
        <w:rPr>
          <w:b/>
        </w:rPr>
        <w:t xml:space="preserve"> </w:t>
      </w:r>
      <w:bookmarkEnd w:id="0"/>
      <w:r w:rsidR="0099140D">
        <w:rPr>
          <w:b/>
        </w:rPr>
        <w:fldChar w:fldCharType="begin">
          <w:ffData>
            <w:name w:val="Text1"/>
            <w:enabled/>
            <w:calcOnExit w:val="0"/>
            <w:textInput/>
          </w:ffData>
        </w:fldChar>
      </w:r>
      <w:bookmarkStart w:id="1" w:name="Text1"/>
      <w:r w:rsidR="0099140D">
        <w:rPr>
          <w:b/>
        </w:rPr>
        <w:instrText xml:space="preserve"> FORMTEXT </w:instrText>
      </w:r>
      <w:r w:rsidR="0099140D">
        <w:rPr>
          <w:b/>
        </w:rPr>
      </w:r>
      <w:r w:rsidR="0099140D">
        <w:rPr>
          <w:b/>
        </w:rPr>
        <w:fldChar w:fldCharType="separate"/>
      </w:r>
      <w:r w:rsidR="003976BF">
        <w:rPr>
          <w:b/>
          <w:noProof/>
        </w:rPr>
        <w:t> </w:t>
      </w:r>
      <w:r w:rsidR="003976BF">
        <w:rPr>
          <w:b/>
          <w:noProof/>
        </w:rPr>
        <w:t> </w:t>
      </w:r>
      <w:r w:rsidR="003976BF">
        <w:rPr>
          <w:b/>
          <w:noProof/>
        </w:rPr>
        <w:t> </w:t>
      </w:r>
      <w:r w:rsidR="003976BF">
        <w:rPr>
          <w:b/>
          <w:noProof/>
        </w:rPr>
        <w:t> </w:t>
      </w:r>
      <w:r w:rsidR="003976BF">
        <w:rPr>
          <w:b/>
          <w:noProof/>
        </w:rPr>
        <w:t> </w:t>
      </w:r>
      <w:r w:rsidR="0099140D">
        <w:rPr>
          <w:b/>
        </w:rPr>
        <w:fldChar w:fldCharType="end"/>
      </w:r>
      <w:bookmarkEnd w:id="1"/>
      <w:r w:rsidR="0099140D">
        <w:rPr>
          <w:b/>
        </w:rPr>
        <w:t xml:space="preserve"> </w:t>
      </w:r>
      <w:r w:rsidRPr="00B06775">
        <w:rPr>
          <w:b/>
        </w:rPr>
        <w:t>DIVISION</w:t>
      </w:r>
    </w:p>
    <w:p w14:paraId="5D577747" w14:textId="77777777" w:rsidR="00ED0874" w:rsidRPr="00B06775" w:rsidRDefault="00ED0874" w:rsidP="00ED0874">
      <w:pPr>
        <w:rPr>
          <w:b/>
        </w:rPr>
      </w:pPr>
    </w:p>
    <w:p w14:paraId="7F87BFD2" w14:textId="77777777" w:rsidR="00ED0874" w:rsidRPr="00B06775" w:rsidRDefault="00ED0874" w:rsidP="00ED0874">
      <w:pPr>
        <w:rPr>
          <w:b/>
        </w:rPr>
      </w:pPr>
      <w:r w:rsidRPr="00B06775">
        <w:rPr>
          <w:b/>
        </w:rPr>
        <w:t>IN RE:</w:t>
      </w:r>
    </w:p>
    <w:p w14:paraId="15D6E41C" w14:textId="77777777" w:rsidR="00ED0874" w:rsidRPr="00B06775" w:rsidRDefault="0099140D" w:rsidP="00ED0874">
      <w:pPr>
        <w:tabs>
          <w:tab w:val="right" w:pos="8460"/>
        </w:tabs>
        <w:rPr>
          <w:b/>
        </w:rPr>
      </w:pPr>
      <w:r>
        <w:rPr>
          <w:b/>
        </w:rPr>
        <w:fldChar w:fldCharType="begin">
          <w:ffData>
            <w:name w:val="Text2"/>
            <w:enabled/>
            <w:calcOnExit w:val="0"/>
            <w:textInput/>
          </w:ffData>
        </w:fldChar>
      </w:r>
      <w:bookmarkStart w:id="2" w:name="Text2"/>
      <w:r>
        <w:rPr>
          <w:b/>
        </w:rPr>
        <w:instrText xml:space="preserve"> FORMTEXT </w:instrText>
      </w:r>
      <w:r>
        <w:rPr>
          <w:b/>
        </w:rPr>
      </w:r>
      <w:r>
        <w:rPr>
          <w:b/>
        </w:rPr>
        <w:fldChar w:fldCharType="separate"/>
      </w:r>
      <w:r w:rsidR="003976BF">
        <w:rPr>
          <w:b/>
          <w:noProof/>
        </w:rPr>
        <w:t> </w:t>
      </w:r>
      <w:r w:rsidR="003976BF">
        <w:rPr>
          <w:b/>
          <w:noProof/>
        </w:rPr>
        <w:t> </w:t>
      </w:r>
      <w:r w:rsidR="003976BF">
        <w:rPr>
          <w:b/>
          <w:noProof/>
        </w:rPr>
        <w:t> </w:t>
      </w:r>
      <w:r w:rsidR="003976BF">
        <w:rPr>
          <w:b/>
          <w:noProof/>
        </w:rPr>
        <w:t> </w:t>
      </w:r>
      <w:r w:rsidR="003976BF">
        <w:rPr>
          <w:b/>
          <w:noProof/>
        </w:rPr>
        <w:t> </w:t>
      </w:r>
      <w:r>
        <w:rPr>
          <w:b/>
        </w:rPr>
        <w:fldChar w:fldCharType="end"/>
      </w:r>
      <w:bookmarkEnd w:id="2"/>
      <w:r w:rsidR="00ED0874" w:rsidRPr="00B06775">
        <w:rPr>
          <w:b/>
        </w:rPr>
        <w:t xml:space="preserve"> </w:t>
      </w:r>
      <w:r w:rsidR="00ED0874" w:rsidRPr="00B06775">
        <w:rPr>
          <w:b/>
        </w:rPr>
        <w:tab/>
        <w:t xml:space="preserve">CASE NO.  </w:t>
      </w:r>
      <w:r>
        <w:rPr>
          <w:b/>
        </w:rPr>
        <w:fldChar w:fldCharType="begin">
          <w:ffData>
            <w:name w:val="Text3"/>
            <w:enabled/>
            <w:calcOnExit w:val="0"/>
            <w:textInput/>
          </w:ffData>
        </w:fldChar>
      </w:r>
      <w:bookmarkStart w:id="3" w:name="Text3"/>
      <w:r>
        <w:rPr>
          <w:b/>
        </w:rPr>
        <w:instrText xml:space="preserve"> FORMTEXT </w:instrText>
      </w:r>
      <w:r>
        <w:rPr>
          <w:b/>
        </w:rPr>
      </w:r>
      <w:r>
        <w:rPr>
          <w:b/>
        </w:rPr>
        <w:fldChar w:fldCharType="separate"/>
      </w:r>
      <w:r w:rsidR="003976BF">
        <w:rPr>
          <w:b/>
          <w:noProof/>
        </w:rPr>
        <w:t> </w:t>
      </w:r>
      <w:r w:rsidR="003976BF">
        <w:rPr>
          <w:b/>
          <w:noProof/>
        </w:rPr>
        <w:t> </w:t>
      </w:r>
      <w:r w:rsidR="003976BF">
        <w:rPr>
          <w:b/>
          <w:noProof/>
        </w:rPr>
        <w:t> </w:t>
      </w:r>
      <w:r w:rsidR="003976BF">
        <w:rPr>
          <w:b/>
          <w:noProof/>
        </w:rPr>
        <w:t> </w:t>
      </w:r>
      <w:r w:rsidR="003976BF">
        <w:rPr>
          <w:b/>
          <w:noProof/>
        </w:rPr>
        <w:t> </w:t>
      </w:r>
      <w:r>
        <w:rPr>
          <w:b/>
        </w:rPr>
        <w:fldChar w:fldCharType="end"/>
      </w:r>
      <w:bookmarkEnd w:id="3"/>
    </w:p>
    <w:p w14:paraId="6FF9D3B8" w14:textId="77777777" w:rsidR="00ED0874" w:rsidRPr="00B06775" w:rsidRDefault="00ED0874" w:rsidP="00ED0874">
      <w:pPr>
        <w:tabs>
          <w:tab w:val="right" w:pos="8460"/>
        </w:tabs>
        <w:rPr>
          <w:b/>
        </w:rPr>
      </w:pPr>
      <w:bookmarkStart w:id="4" w:name="_Hlk499900135"/>
    </w:p>
    <w:bookmarkEnd w:id="4"/>
    <w:p w14:paraId="5E3C39F8" w14:textId="77777777" w:rsidR="00ED0874" w:rsidRPr="00B06775" w:rsidRDefault="00ED0874" w:rsidP="00ED0874">
      <w:pPr>
        <w:rPr>
          <w:b/>
        </w:rPr>
      </w:pPr>
      <w:r w:rsidRPr="00B06775">
        <w:rPr>
          <w:b/>
        </w:rPr>
        <w:t>DEBTOR(S)</w:t>
      </w:r>
    </w:p>
    <w:p w14:paraId="4788D04F" w14:textId="77777777" w:rsidR="00ED0874" w:rsidRPr="00B06775" w:rsidRDefault="00ED0874" w:rsidP="00ED0874">
      <w:pPr>
        <w:rPr>
          <w:b/>
        </w:rPr>
      </w:pPr>
    </w:p>
    <w:p w14:paraId="66AC5225" w14:textId="77777777" w:rsidR="00ED0874" w:rsidRDefault="00A12D27" w:rsidP="00ED0874">
      <w:pPr>
        <w:ind w:left="72"/>
        <w:jc w:val="center"/>
        <w:textAlignment w:val="baseline"/>
        <w:rPr>
          <w:b/>
          <w:color w:val="000000"/>
          <w:szCs w:val="22"/>
        </w:rPr>
      </w:pPr>
      <w:r>
        <w:rPr>
          <w:b/>
          <w:color w:val="000000"/>
          <w:szCs w:val="22"/>
        </w:rPr>
        <w:t>ORDER APPROVING ADDITIONAL</w:t>
      </w:r>
      <w:r w:rsidR="00ED0874" w:rsidRPr="00B06775">
        <w:rPr>
          <w:b/>
          <w:color w:val="000000"/>
          <w:szCs w:val="22"/>
        </w:rPr>
        <w:t xml:space="preserve"> DEBT</w:t>
      </w:r>
      <w:r w:rsidR="00ED0874" w:rsidRPr="00B06775">
        <w:rPr>
          <w:b/>
          <w:color w:val="000000"/>
          <w:szCs w:val="22"/>
        </w:rPr>
        <w:br/>
      </w:r>
      <w:r w:rsidR="00CC008A">
        <w:rPr>
          <w:b/>
          <w:color w:val="000000"/>
          <w:szCs w:val="22"/>
        </w:rPr>
        <w:t>IN EXCESS OF $5,000</w:t>
      </w:r>
      <w:r>
        <w:rPr>
          <w:rStyle w:val="FootnoteReference"/>
          <w:b/>
          <w:color w:val="000000"/>
          <w:szCs w:val="22"/>
        </w:rPr>
        <w:footnoteReference w:id="1"/>
      </w:r>
    </w:p>
    <w:p w14:paraId="7BD84169" w14:textId="77777777" w:rsidR="00CC008A" w:rsidRPr="00A57651" w:rsidRDefault="00CC008A" w:rsidP="00ED0874">
      <w:pPr>
        <w:ind w:left="72"/>
        <w:jc w:val="center"/>
        <w:textAlignment w:val="baseline"/>
        <w:rPr>
          <w:b/>
          <w:color w:val="000000"/>
        </w:rPr>
      </w:pPr>
    </w:p>
    <w:p w14:paraId="32524F88" w14:textId="77777777" w:rsidR="00ED0874" w:rsidRPr="00A57651" w:rsidRDefault="00ED0874" w:rsidP="00986F18">
      <w:pPr>
        <w:ind w:left="72" w:right="144" w:firstLine="720"/>
        <w:textAlignment w:val="baseline"/>
        <w:rPr>
          <w:color w:val="000000"/>
        </w:rPr>
      </w:pPr>
      <w:r w:rsidRPr="00A57651">
        <w:rPr>
          <w:color w:val="000000"/>
        </w:rPr>
        <w:t>The Debtor(s) appl</w:t>
      </w:r>
      <w:r w:rsidR="00A12D27">
        <w:rPr>
          <w:color w:val="000000"/>
        </w:rPr>
        <w:t>ies</w:t>
      </w:r>
      <w:r w:rsidRPr="00A57651">
        <w:rPr>
          <w:color w:val="000000"/>
        </w:rPr>
        <w:t xml:space="preserve"> to the Court for approval of additional debt that is not affected by the chapter 13 discharge.  The additional debt will be repaid by direct installment payments to the lender that are not administered by the chapter 13 </w:t>
      </w:r>
      <w:r w:rsidR="00BA48E0">
        <w:rPr>
          <w:color w:val="000000"/>
        </w:rPr>
        <w:t>T</w:t>
      </w:r>
      <w:r w:rsidRPr="00A57651">
        <w:rPr>
          <w:color w:val="000000"/>
        </w:rPr>
        <w:t xml:space="preserve">rustee.  </w:t>
      </w:r>
    </w:p>
    <w:p w14:paraId="1AC1EDF3" w14:textId="77777777" w:rsidR="004B718B" w:rsidRDefault="004B718B">
      <w:pPr>
        <w:rPr>
          <w:sz w:val="22"/>
          <w:szCs w:val="22"/>
        </w:rPr>
      </w:pPr>
    </w:p>
    <w:p w14:paraId="1CD23914" w14:textId="77777777" w:rsidR="00E92344" w:rsidRPr="00DB0DC6" w:rsidRDefault="004B718B" w:rsidP="004B718B">
      <w:pPr>
        <w:jc w:val="center"/>
        <w:rPr>
          <w:b/>
          <w:bCs/>
          <w:sz w:val="22"/>
          <w:szCs w:val="22"/>
        </w:rPr>
      </w:pPr>
      <w:r w:rsidRPr="00DB0DC6">
        <w:rPr>
          <w:b/>
          <w:bCs/>
          <w:sz w:val="22"/>
          <w:szCs w:val="22"/>
        </w:rPr>
        <w:t>PART I:  SUMMARY OF DEBT</w:t>
      </w:r>
    </w:p>
    <w:p w14:paraId="47E477C7" w14:textId="77777777" w:rsidR="004B718B" w:rsidRPr="00162B24" w:rsidRDefault="004B718B">
      <w:pPr>
        <w:rPr>
          <w:sz w:val="22"/>
          <w:szCs w:val="22"/>
        </w:rPr>
      </w:pPr>
    </w:p>
    <w:tbl>
      <w:tblPr>
        <w:tblStyle w:val="TableGrid"/>
        <w:tblW w:w="0" w:type="auto"/>
        <w:tblLook w:val="04A0" w:firstRow="1" w:lastRow="0" w:firstColumn="1" w:lastColumn="0" w:noHBand="0" w:noVBand="1"/>
      </w:tblPr>
      <w:tblGrid>
        <w:gridCol w:w="5545"/>
        <w:gridCol w:w="3805"/>
      </w:tblGrid>
      <w:tr w:rsidR="00E92344" w:rsidRPr="00162B24" w14:paraId="5A14BDB4" w14:textId="77777777" w:rsidTr="00AD7426">
        <w:tc>
          <w:tcPr>
            <w:tcW w:w="5665" w:type="dxa"/>
          </w:tcPr>
          <w:p w14:paraId="22D3DA06" w14:textId="77777777" w:rsidR="00E92344" w:rsidRPr="00162B24" w:rsidRDefault="00E92344" w:rsidP="00986F18">
            <w:pPr>
              <w:spacing w:after="120"/>
              <w:rPr>
                <w:sz w:val="22"/>
                <w:szCs w:val="22"/>
              </w:rPr>
            </w:pPr>
            <w:r w:rsidRPr="00162B24">
              <w:rPr>
                <w:sz w:val="22"/>
                <w:szCs w:val="22"/>
              </w:rPr>
              <w:t>Total Amount of New Debt</w:t>
            </w:r>
            <w:r w:rsidR="00AD7426">
              <w:rPr>
                <w:sz w:val="22"/>
                <w:szCs w:val="22"/>
              </w:rPr>
              <w:t xml:space="preserve"> (include all amounts financed)</w:t>
            </w:r>
          </w:p>
        </w:tc>
        <w:tc>
          <w:tcPr>
            <w:tcW w:w="3870" w:type="dxa"/>
          </w:tcPr>
          <w:p w14:paraId="345FCBA8" w14:textId="77777777" w:rsidR="00E92344" w:rsidRPr="00162B24" w:rsidRDefault="00532AD0" w:rsidP="00986F18">
            <w:pPr>
              <w:spacing w:after="120"/>
              <w:rPr>
                <w:sz w:val="22"/>
                <w:szCs w:val="22"/>
              </w:rPr>
            </w:pPr>
            <w:r>
              <w:rPr>
                <w:sz w:val="22"/>
                <w:szCs w:val="22"/>
              </w:rPr>
              <w:t xml:space="preserve">Not to Exceed </w:t>
            </w:r>
            <w:r w:rsidR="00E92BFF" w:rsidRPr="00162B24">
              <w:rPr>
                <w:sz w:val="22"/>
                <w:szCs w:val="22"/>
              </w:rPr>
              <w:t>$</w:t>
            </w:r>
            <w:r w:rsidR="0099140D" w:rsidRPr="0099140D">
              <w:rPr>
                <w:sz w:val="22"/>
                <w:szCs w:val="22"/>
                <w:u w:val="single"/>
              </w:rPr>
              <w:fldChar w:fldCharType="begin">
                <w:ffData>
                  <w:name w:val="Text4"/>
                  <w:enabled/>
                  <w:calcOnExit w:val="0"/>
                  <w:textInput/>
                </w:ffData>
              </w:fldChar>
            </w:r>
            <w:bookmarkStart w:id="5" w:name="Text4"/>
            <w:r w:rsidR="0099140D" w:rsidRPr="0099140D">
              <w:rPr>
                <w:sz w:val="22"/>
                <w:szCs w:val="22"/>
                <w:u w:val="single"/>
              </w:rPr>
              <w:instrText xml:space="preserve"> FORMTEXT </w:instrText>
            </w:r>
            <w:r w:rsidR="0099140D" w:rsidRPr="0099140D">
              <w:rPr>
                <w:sz w:val="22"/>
                <w:szCs w:val="22"/>
                <w:u w:val="single"/>
              </w:rPr>
            </w:r>
            <w:r w:rsidR="0099140D" w:rsidRPr="0099140D">
              <w:rPr>
                <w:sz w:val="22"/>
                <w:szCs w:val="22"/>
                <w:u w:val="single"/>
              </w:rPr>
              <w:fldChar w:fldCharType="separate"/>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99140D" w:rsidRPr="0099140D">
              <w:rPr>
                <w:sz w:val="22"/>
                <w:szCs w:val="22"/>
                <w:u w:val="single"/>
              </w:rPr>
              <w:fldChar w:fldCharType="end"/>
            </w:r>
            <w:bookmarkEnd w:id="5"/>
          </w:p>
        </w:tc>
      </w:tr>
      <w:tr w:rsidR="00142369" w:rsidRPr="00162B24" w14:paraId="767A2ADA" w14:textId="77777777" w:rsidTr="00AD7426">
        <w:tc>
          <w:tcPr>
            <w:tcW w:w="5665" w:type="dxa"/>
          </w:tcPr>
          <w:p w14:paraId="68BE7BC7" w14:textId="77777777" w:rsidR="00142369" w:rsidRPr="00162B24" w:rsidRDefault="00142369" w:rsidP="00895141">
            <w:pPr>
              <w:spacing w:after="120"/>
              <w:rPr>
                <w:sz w:val="22"/>
                <w:szCs w:val="22"/>
              </w:rPr>
            </w:pPr>
            <w:r w:rsidRPr="00162B24">
              <w:rPr>
                <w:sz w:val="22"/>
                <w:szCs w:val="22"/>
              </w:rPr>
              <w:t>Interest Rate</w:t>
            </w:r>
          </w:p>
        </w:tc>
        <w:tc>
          <w:tcPr>
            <w:tcW w:w="3870" w:type="dxa"/>
          </w:tcPr>
          <w:p w14:paraId="6E9F75E1" w14:textId="77777777" w:rsidR="00142369" w:rsidRPr="00162B24" w:rsidRDefault="00532AD0" w:rsidP="00895141">
            <w:pPr>
              <w:spacing w:after="120"/>
              <w:rPr>
                <w:sz w:val="22"/>
                <w:szCs w:val="22"/>
              </w:rPr>
            </w:pPr>
            <w:r>
              <w:rPr>
                <w:sz w:val="22"/>
                <w:szCs w:val="22"/>
              </w:rPr>
              <w:t xml:space="preserve">Not to Exceed  </w:t>
            </w:r>
            <w:r w:rsidR="0099140D" w:rsidRPr="0099140D">
              <w:rPr>
                <w:sz w:val="22"/>
                <w:szCs w:val="22"/>
                <w:u w:val="single"/>
              </w:rPr>
              <w:fldChar w:fldCharType="begin">
                <w:ffData>
                  <w:name w:val="Text5"/>
                  <w:enabled/>
                  <w:calcOnExit w:val="0"/>
                  <w:textInput/>
                </w:ffData>
              </w:fldChar>
            </w:r>
            <w:bookmarkStart w:id="6" w:name="Text5"/>
            <w:r w:rsidR="0099140D" w:rsidRPr="0099140D">
              <w:rPr>
                <w:sz w:val="22"/>
                <w:szCs w:val="22"/>
                <w:u w:val="single"/>
              </w:rPr>
              <w:instrText xml:space="preserve"> FORMTEXT </w:instrText>
            </w:r>
            <w:r w:rsidR="0099140D" w:rsidRPr="0099140D">
              <w:rPr>
                <w:sz w:val="22"/>
                <w:szCs w:val="22"/>
                <w:u w:val="single"/>
              </w:rPr>
            </w:r>
            <w:r w:rsidR="0099140D" w:rsidRPr="0099140D">
              <w:rPr>
                <w:sz w:val="22"/>
                <w:szCs w:val="22"/>
                <w:u w:val="single"/>
              </w:rPr>
              <w:fldChar w:fldCharType="separate"/>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99140D" w:rsidRPr="0099140D">
              <w:rPr>
                <w:sz w:val="22"/>
                <w:szCs w:val="22"/>
                <w:u w:val="single"/>
              </w:rPr>
              <w:fldChar w:fldCharType="end"/>
            </w:r>
            <w:bookmarkEnd w:id="6"/>
            <w:r>
              <w:rPr>
                <w:sz w:val="22"/>
                <w:szCs w:val="22"/>
              </w:rPr>
              <w:t>%</w:t>
            </w:r>
            <w:r w:rsidR="00AD7426">
              <w:rPr>
                <w:sz w:val="22"/>
                <w:szCs w:val="22"/>
              </w:rPr>
              <w:t xml:space="preserve"> </w:t>
            </w:r>
            <w:r>
              <w:rPr>
                <w:sz w:val="22"/>
                <w:szCs w:val="22"/>
              </w:rPr>
              <w:t>/year</w:t>
            </w:r>
          </w:p>
        </w:tc>
      </w:tr>
      <w:tr w:rsidR="00AD7426" w:rsidRPr="00162B24" w14:paraId="5FEE03F2" w14:textId="77777777" w:rsidTr="00AD7426">
        <w:tc>
          <w:tcPr>
            <w:tcW w:w="5665" w:type="dxa"/>
          </w:tcPr>
          <w:p w14:paraId="47CADF9C" w14:textId="77777777" w:rsidR="00AD7426" w:rsidRPr="00162B24" w:rsidRDefault="00AD7426" w:rsidP="00395BD0">
            <w:pPr>
              <w:spacing w:after="120"/>
              <w:rPr>
                <w:sz w:val="22"/>
                <w:szCs w:val="22"/>
              </w:rPr>
            </w:pPr>
            <w:r w:rsidRPr="00162B24">
              <w:rPr>
                <w:sz w:val="22"/>
                <w:szCs w:val="22"/>
              </w:rPr>
              <w:t>Term (Duration)</w:t>
            </w:r>
          </w:p>
        </w:tc>
        <w:tc>
          <w:tcPr>
            <w:tcW w:w="3870" w:type="dxa"/>
          </w:tcPr>
          <w:p w14:paraId="4CF14B99" w14:textId="77777777" w:rsidR="00AD7426" w:rsidRPr="00162B24" w:rsidRDefault="00AD7426" w:rsidP="00395BD0">
            <w:pPr>
              <w:spacing w:after="120"/>
              <w:rPr>
                <w:sz w:val="22"/>
                <w:szCs w:val="22"/>
              </w:rPr>
            </w:pPr>
            <w:r>
              <w:rPr>
                <w:sz w:val="22"/>
                <w:szCs w:val="22"/>
              </w:rPr>
              <w:t xml:space="preserve">Not to Exceed  </w:t>
            </w:r>
            <w:r w:rsidR="0099140D">
              <w:rPr>
                <w:sz w:val="22"/>
                <w:szCs w:val="22"/>
                <w:u w:val="single"/>
              </w:rPr>
              <w:fldChar w:fldCharType="begin">
                <w:ffData>
                  <w:name w:val="Text6"/>
                  <w:enabled/>
                  <w:calcOnExit w:val="0"/>
                  <w:textInput/>
                </w:ffData>
              </w:fldChar>
            </w:r>
            <w:bookmarkStart w:id="7" w:name="Text6"/>
            <w:r w:rsidR="0099140D">
              <w:rPr>
                <w:sz w:val="22"/>
                <w:szCs w:val="22"/>
                <w:u w:val="single"/>
              </w:rPr>
              <w:instrText xml:space="preserve"> FORMTEXT </w:instrText>
            </w:r>
            <w:r w:rsidR="0099140D">
              <w:rPr>
                <w:sz w:val="22"/>
                <w:szCs w:val="22"/>
                <w:u w:val="single"/>
              </w:rPr>
            </w:r>
            <w:r w:rsidR="0099140D">
              <w:rPr>
                <w:sz w:val="22"/>
                <w:szCs w:val="22"/>
                <w:u w:val="single"/>
              </w:rPr>
              <w:fldChar w:fldCharType="separate"/>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99140D">
              <w:rPr>
                <w:sz w:val="22"/>
                <w:szCs w:val="22"/>
                <w:u w:val="single"/>
              </w:rPr>
              <w:fldChar w:fldCharType="end"/>
            </w:r>
            <w:bookmarkEnd w:id="7"/>
            <w:r w:rsidRPr="00162B24">
              <w:rPr>
                <w:sz w:val="22"/>
                <w:szCs w:val="22"/>
              </w:rPr>
              <w:t xml:space="preserve"> months</w:t>
            </w:r>
          </w:p>
        </w:tc>
      </w:tr>
      <w:tr w:rsidR="00E92344" w:rsidRPr="00162B24" w14:paraId="19056505" w14:textId="77777777" w:rsidTr="00AD7426">
        <w:tc>
          <w:tcPr>
            <w:tcW w:w="5665" w:type="dxa"/>
          </w:tcPr>
          <w:p w14:paraId="491A532C" w14:textId="77777777" w:rsidR="00E92344" w:rsidRPr="00162B24" w:rsidRDefault="00E92344" w:rsidP="00986F18">
            <w:pPr>
              <w:spacing w:after="120"/>
              <w:rPr>
                <w:sz w:val="22"/>
                <w:szCs w:val="22"/>
              </w:rPr>
            </w:pPr>
            <w:r w:rsidRPr="00162B24">
              <w:rPr>
                <w:sz w:val="22"/>
                <w:szCs w:val="22"/>
              </w:rPr>
              <w:t xml:space="preserve">Monthly Installment </w:t>
            </w:r>
            <w:r w:rsidR="00AD7426">
              <w:rPr>
                <w:sz w:val="22"/>
                <w:szCs w:val="22"/>
              </w:rPr>
              <w:t>Payment on Debt</w:t>
            </w:r>
          </w:p>
        </w:tc>
        <w:tc>
          <w:tcPr>
            <w:tcW w:w="3870" w:type="dxa"/>
          </w:tcPr>
          <w:p w14:paraId="11F5AD48" w14:textId="77777777" w:rsidR="00E92344" w:rsidRPr="00162B24" w:rsidRDefault="00AD7426" w:rsidP="00986F18">
            <w:pPr>
              <w:spacing w:after="120"/>
              <w:rPr>
                <w:sz w:val="22"/>
                <w:szCs w:val="22"/>
              </w:rPr>
            </w:pPr>
            <w:r>
              <w:rPr>
                <w:sz w:val="22"/>
                <w:szCs w:val="22"/>
              </w:rPr>
              <w:t xml:space="preserve">Not to Exceed  </w:t>
            </w:r>
            <w:r w:rsidR="00E92BFF" w:rsidRPr="00162B24">
              <w:rPr>
                <w:sz w:val="22"/>
                <w:szCs w:val="22"/>
              </w:rPr>
              <w:t>$</w:t>
            </w:r>
            <w:r w:rsidR="0099140D" w:rsidRPr="0099140D">
              <w:rPr>
                <w:sz w:val="22"/>
                <w:szCs w:val="22"/>
                <w:u w:val="single"/>
              </w:rPr>
              <w:fldChar w:fldCharType="begin">
                <w:ffData>
                  <w:name w:val="Text7"/>
                  <w:enabled/>
                  <w:calcOnExit w:val="0"/>
                  <w:textInput/>
                </w:ffData>
              </w:fldChar>
            </w:r>
            <w:bookmarkStart w:id="8" w:name="Text7"/>
            <w:r w:rsidR="0099140D" w:rsidRPr="0099140D">
              <w:rPr>
                <w:sz w:val="22"/>
                <w:szCs w:val="22"/>
                <w:u w:val="single"/>
              </w:rPr>
              <w:instrText xml:space="preserve"> FORMTEXT </w:instrText>
            </w:r>
            <w:r w:rsidR="0099140D" w:rsidRPr="0099140D">
              <w:rPr>
                <w:sz w:val="22"/>
                <w:szCs w:val="22"/>
                <w:u w:val="single"/>
              </w:rPr>
            </w:r>
            <w:r w:rsidR="0099140D" w:rsidRPr="0099140D">
              <w:rPr>
                <w:sz w:val="22"/>
                <w:szCs w:val="22"/>
                <w:u w:val="single"/>
              </w:rPr>
              <w:fldChar w:fldCharType="separate"/>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99140D" w:rsidRPr="0099140D">
              <w:rPr>
                <w:sz w:val="22"/>
                <w:szCs w:val="22"/>
                <w:u w:val="single"/>
              </w:rPr>
              <w:fldChar w:fldCharType="end"/>
            </w:r>
            <w:bookmarkEnd w:id="8"/>
            <w:r>
              <w:rPr>
                <w:sz w:val="22"/>
                <w:szCs w:val="22"/>
              </w:rPr>
              <w:t>/month</w:t>
            </w:r>
          </w:p>
        </w:tc>
      </w:tr>
      <w:tr w:rsidR="00AD7426" w:rsidRPr="00162B24" w14:paraId="77B8A3C4" w14:textId="77777777" w:rsidTr="00AD7426">
        <w:tc>
          <w:tcPr>
            <w:tcW w:w="5665" w:type="dxa"/>
          </w:tcPr>
          <w:p w14:paraId="7F013DB0" w14:textId="77777777" w:rsidR="00AD7426" w:rsidRPr="00162B24" w:rsidRDefault="00AD7426" w:rsidP="00986F18">
            <w:pPr>
              <w:spacing w:after="120"/>
              <w:rPr>
                <w:sz w:val="22"/>
                <w:szCs w:val="22"/>
              </w:rPr>
            </w:pPr>
            <w:r>
              <w:rPr>
                <w:sz w:val="22"/>
                <w:szCs w:val="22"/>
              </w:rPr>
              <w:t>Other Expected Expenses (escrow, homeowners’ dues, etc.)</w:t>
            </w:r>
          </w:p>
        </w:tc>
        <w:tc>
          <w:tcPr>
            <w:tcW w:w="3870" w:type="dxa"/>
          </w:tcPr>
          <w:p w14:paraId="6DA89713" w14:textId="77777777" w:rsidR="00AD7426" w:rsidRDefault="00AD7426" w:rsidP="00986F18">
            <w:pPr>
              <w:spacing w:after="120"/>
              <w:rPr>
                <w:sz w:val="22"/>
                <w:szCs w:val="22"/>
              </w:rPr>
            </w:pPr>
            <w:r>
              <w:rPr>
                <w:sz w:val="22"/>
                <w:szCs w:val="22"/>
              </w:rPr>
              <w:t>Approximately $</w:t>
            </w:r>
            <w:r w:rsidR="0099140D" w:rsidRPr="0099140D">
              <w:rPr>
                <w:sz w:val="22"/>
                <w:szCs w:val="22"/>
                <w:u w:val="single"/>
              </w:rPr>
              <w:fldChar w:fldCharType="begin">
                <w:ffData>
                  <w:name w:val="Text8"/>
                  <w:enabled/>
                  <w:calcOnExit w:val="0"/>
                  <w:textInput/>
                </w:ffData>
              </w:fldChar>
            </w:r>
            <w:bookmarkStart w:id="9" w:name="Text8"/>
            <w:r w:rsidR="0099140D" w:rsidRPr="0099140D">
              <w:rPr>
                <w:sz w:val="22"/>
                <w:szCs w:val="22"/>
                <w:u w:val="single"/>
              </w:rPr>
              <w:instrText xml:space="preserve"> FORMTEXT </w:instrText>
            </w:r>
            <w:r w:rsidR="0099140D" w:rsidRPr="0099140D">
              <w:rPr>
                <w:sz w:val="22"/>
                <w:szCs w:val="22"/>
                <w:u w:val="single"/>
              </w:rPr>
            </w:r>
            <w:r w:rsidR="0099140D" w:rsidRPr="0099140D">
              <w:rPr>
                <w:sz w:val="22"/>
                <w:szCs w:val="22"/>
                <w:u w:val="single"/>
              </w:rPr>
              <w:fldChar w:fldCharType="separate"/>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3976BF">
              <w:rPr>
                <w:noProof/>
                <w:sz w:val="22"/>
                <w:szCs w:val="22"/>
                <w:u w:val="single"/>
              </w:rPr>
              <w:t> </w:t>
            </w:r>
            <w:r w:rsidR="0099140D" w:rsidRPr="0099140D">
              <w:rPr>
                <w:sz w:val="22"/>
                <w:szCs w:val="22"/>
                <w:u w:val="single"/>
              </w:rPr>
              <w:fldChar w:fldCharType="end"/>
            </w:r>
            <w:bookmarkEnd w:id="9"/>
            <w:r>
              <w:rPr>
                <w:sz w:val="22"/>
                <w:szCs w:val="22"/>
              </w:rPr>
              <w:t>/month</w:t>
            </w:r>
          </w:p>
        </w:tc>
      </w:tr>
    </w:tbl>
    <w:p w14:paraId="016F9DC1" w14:textId="77777777" w:rsidR="00162B24" w:rsidRPr="00162B24" w:rsidRDefault="00162B24">
      <w:pPr>
        <w:rPr>
          <w:sz w:val="22"/>
          <w:szCs w:val="22"/>
        </w:rPr>
      </w:pPr>
    </w:p>
    <w:p w14:paraId="320398DB" w14:textId="77777777" w:rsidR="004B718B" w:rsidRPr="0099140D" w:rsidRDefault="004B718B" w:rsidP="00A12D27">
      <w:pPr>
        <w:ind w:right="486"/>
      </w:pPr>
      <w:r w:rsidRPr="0099140D">
        <w:t xml:space="preserve">File an amended Schedule I and J with this </w:t>
      </w:r>
      <w:r w:rsidR="00A12D27" w:rsidRPr="0099140D">
        <w:t>proposed order</w:t>
      </w:r>
      <w:r w:rsidRPr="0099140D">
        <w:t xml:space="preserve">, and/or describe here how </w:t>
      </w:r>
      <w:r w:rsidR="00A57651" w:rsidRPr="0099140D">
        <w:t xml:space="preserve">the </w:t>
      </w:r>
      <w:r w:rsidR="00A12D27" w:rsidRPr="0099140D">
        <w:t>D</w:t>
      </w:r>
      <w:r w:rsidR="00A57651" w:rsidRPr="0099140D">
        <w:t>ebtor</w:t>
      </w:r>
      <w:r w:rsidR="00A12D27" w:rsidRPr="0099140D">
        <w:t>(s)</w:t>
      </w:r>
      <w:r w:rsidRPr="0099140D">
        <w:t xml:space="preserve"> can afford to pay the new debt</w:t>
      </w:r>
      <w:r w:rsidR="00A57651" w:rsidRPr="0099140D">
        <w:t xml:space="preserve"> </w:t>
      </w:r>
      <w:r w:rsidR="00A12D27" w:rsidRPr="0099140D">
        <w:t>(</w:t>
      </w:r>
      <w:r w:rsidR="00893E49" w:rsidRPr="0099140D">
        <w:t>for example, increase in pay; new job; additional source of income; elimination or reduction of certain expenses; etc.)</w:t>
      </w:r>
      <w:r w:rsidR="0099140D">
        <w:t xml:space="preserve">  </w:t>
      </w:r>
      <w:r w:rsidR="0099140D" w:rsidRPr="00BA48E0">
        <w:rPr>
          <w:u w:val="single"/>
        </w:rPr>
        <w:fldChar w:fldCharType="begin">
          <w:ffData>
            <w:name w:val="Text9"/>
            <w:enabled/>
            <w:calcOnExit w:val="0"/>
            <w:textInput/>
          </w:ffData>
        </w:fldChar>
      </w:r>
      <w:bookmarkStart w:id="10" w:name="Text9"/>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0"/>
    </w:p>
    <w:p w14:paraId="4F0BD5B0" w14:textId="77777777" w:rsidR="004B718B" w:rsidRPr="0099140D" w:rsidRDefault="004B718B" w:rsidP="004B718B"/>
    <w:p w14:paraId="141194E6" w14:textId="77777777" w:rsidR="00A57651" w:rsidRPr="0099140D" w:rsidRDefault="00A57651" w:rsidP="004B718B"/>
    <w:p w14:paraId="0189F029" w14:textId="77777777" w:rsidR="004B718B" w:rsidRPr="0099140D" w:rsidRDefault="004B718B" w:rsidP="004B718B">
      <w:pPr>
        <w:jc w:val="center"/>
        <w:rPr>
          <w:b/>
          <w:bCs/>
        </w:rPr>
      </w:pPr>
      <w:r w:rsidRPr="0099140D">
        <w:rPr>
          <w:b/>
          <w:bCs/>
        </w:rPr>
        <w:t>PART II:  VEHICLE PURCHASE</w:t>
      </w:r>
    </w:p>
    <w:p w14:paraId="23CEF5A4" w14:textId="77777777" w:rsidR="004B718B" w:rsidRPr="0099140D" w:rsidRDefault="004B718B" w:rsidP="00DB0DC6">
      <w:pPr>
        <w:jc w:val="center"/>
      </w:pPr>
      <w:r w:rsidRPr="0099140D">
        <w:rPr>
          <w:i/>
          <w:iCs/>
        </w:rPr>
        <w:t>If the new debt is for the purchase of a vehicle, complete this section.  Otherwise, skip to Part III.</w:t>
      </w:r>
    </w:p>
    <w:p w14:paraId="55B25684" w14:textId="77777777" w:rsidR="004B718B" w:rsidRDefault="004B718B">
      <w:pPr>
        <w:rPr>
          <w:sz w:val="22"/>
          <w:szCs w:val="22"/>
        </w:rPr>
      </w:pPr>
    </w:p>
    <w:p w14:paraId="35ADE54D" w14:textId="77777777" w:rsidR="00C642BF" w:rsidRPr="0099140D" w:rsidRDefault="00C642BF" w:rsidP="0099140D">
      <w:pPr>
        <w:ind w:right="1296"/>
      </w:pPr>
      <w:r w:rsidRPr="0099140D">
        <w:t xml:space="preserve">Describe whether the vehicle </w:t>
      </w:r>
      <w:r w:rsidR="00A57651" w:rsidRPr="0099140D">
        <w:t xml:space="preserve">to be purchased </w:t>
      </w:r>
      <w:r w:rsidRPr="0099140D">
        <w:t xml:space="preserve">is to replace an existing vehicle (and if so, which one) or </w:t>
      </w:r>
      <w:r w:rsidR="00A57651" w:rsidRPr="0099140D">
        <w:t>is</w:t>
      </w:r>
      <w:r w:rsidRPr="0099140D">
        <w:t xml:space="preserve"> an additional vehicle</w:t>
      </w:r>
      <w:r w:rsidR="0099140D" w:rsidRPr="0099140D">
        <w:t>.</w:t>
      </w:r>
      <w:r w:rsidR="0099140D">
        <w:t xml:space="preserve"> </w:t>
      </w:r>
      <w:r w:rsidR="0099140D" w:rsidRPr="0099140D">
        <w:t xml:space="preserve"> </w:t>
      </w:r>
      <w:r w:rsidR="0099140D" w:rsidRPr="00BA48E0">
        <w:rPr>
          <w:u w:val="single"/>
        </w:rPr>
        <w:fldChar w:fldCharType="begin">
          <w:ffData>
            <w:name w:val="Text10"/>
            <w:enabled/>
            <w:calcOnExit w:val="0"/>
            <w:textInput/>
          </w:ffData>
        </w:fldChar>
      </w:r>
      <w:bookmarkStart w:id="11" w:name="Text10"/>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1"/>
    </w:p>
    <w:p w14:paraId="6B4286F3" w14:textId="77777777" w:rsidR="0099140D" w:rsidRPr="0099140D" w:rsidRDefault="0099140D" w:rsidP="0099140D">
      <w:pPr>
        <w:ind w:right="1296"/>
      </w:pPr>
    </w:p>
    <w:p w14:paraId="723FF928" w14:textId="77777777" w:rsidR="00E860A9" w:rsidRPr="0099140D" w:rsidRDefault="00C642BF" w:rsidP="00C642BF">
      <w:r w:rsidRPr="0099140D">
        <w:t>Describe why the vehicle needs to be replaced</w:t>
      </w:r>
      <w:r w:rsidR="00820DB6" w:rsidRPr="0099140D">
        <w:t xml:space="preserve"> </w:t>
      </w:r>
      <w:r w:rsidRPr="0099140D">
        <w:t>or why an additional vehicle is needed</w:t>
      </w:r>
      <w:r w:rsidR="00A57651" w:rsidRPr="0099140D">
        <w:t>.</w:t>
      </w:r>
      <w:r w:rsidRPr="0099140D">
        <w:t xml:space="preserve"> </w:t>
      </w:r>
      <w:r w:rsidR="0099140D">
        <w:t xml:space="preserve"> </w:t>
      </w:r>
      <w:r w:rsidR="0099140D" w:rsidRPr="00BA48E0">
        <w:rPr>
          <w:u w:val="single"/>
        </w:rPr>
        <w:fldChar w:fldCharType="begin">
          <w:ffData>
            <w:name w:val="Text11"/>
            <w:enabled/>
            <w:calcOnExit w:val="0"/>
            <w:textInput/>
          </w:ffData>
        </w:fldChar>
      </w:r>
      <w:bookmarkStart w:id="12" w:name="Text11"/>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2"/>
    </w:p>
    <w:p w14:paraId="1B466E7E" w14:textId="77777777" w:rsidR="00CC008A" w:rsidRPr="0099140D" w:rsidRDefault="00CC008A" w:rsidP="00C642BF"/>
    <w:p w14:paraId="78098E18" w14:textId="77777777" w:rsidR="00893E49" w:rsidRPr="0099140D" w:rsidRDefault="00893E49" w:rsidP="00C642BF">
      <w:r w:rsidRPr="0099140D">
        <w:t>If any portion of the new debt is for an extended warranty, a maintenance plan, and/or GAP</w:t>
      </w:r>
      <w:r w:rsidR="0099140D">
        <w:t xml:space="preserve"> insurance, state the amount</w:t>
      </w:r>
      <w:r w:rsidRPr="0099140D">
        <w:t xml:space="preserve"> and the reason</w:t>
      </w:r>
      <w:r w:rsidR="0099140D">
        <w:t xml:space="preserve">.  </w:t>
      </w:r>
      <w:r w:rsidR="0099140D" w:rsidRPr="00BA48E0">
        <w:rPr>
          <w:u w:val="single"/>
        </w:rPr>
        <w:fldChar w:fldCharType="begin">
          <w:ffData>
            <w:name w:val="Text12"/>
            <w:enabled/>
            <w:calcOnExit w:val="0"/>
            <w:textInput/>
          </w:ffData>
        </w:fldChar>
      </w:r>
      <w:bookmarkStart w:id="13" w:name="Text12"/>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3"/>
    </w:p>
    <w:p w14:paraId="219D2302" w14:textId="77777777" w:rsidR="00893E49" w:rsidRPr="00402EEE" w:rsidRDefault="00893E49" w:rsidP="00C642BF"/>
    <w:p w14:paraId="2454D9F9" w14:textId="77777777" w:rsidR="00CC008A" w:rsidRPr="00402EEE" w:rsidRDefault="00CC008A" w:rsidP="00C642BF">
      <w:r w:rsidRPr="00402EEE">
        <w:t>If the total amount of new debt exceeds $25,000, explain why, including a description of the vehicle being purchased</w:t>
      </w:r>
      <w:r w:rsidR="00A57651" w:rsidRPr="00402EEE">
        <w:t>.</w:t>
      </w:r>
      <w:r w:rsidR="0099140D" w:rsidRPr="00402EEE">
        <w:t xml:space="preserve">  </w:t>
      </w:r>
      <w:r w:rsidR="0099140D" w:rsidRPr="00BA48E0">
        <w:rPr>
          <w:u w:val="single"/>
        </w:rPr>
        <w:fldChar w:fldCharType="begin">
          <w:ffData>
            <w:name w:val="Text13"/>
            <w:enabled/>
            <w:calcOnExit w:val="0"/>
            <w:textInput/>
          </w:ffData>
        </w:fldChar>
      </w:r>
      <w:bookmarkStart w:id="14" w:name="Text13"/>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4"/>
    </w:p>
    <w:p w14:paraId="663ADB8E" w14:textId="77777777" w:rsidR="00E92344" w:rsidRPr="00402EEE" w:rsidRDefault="00E92344"/>
    <w:p w14:paraId="7B05B5F7" w14:textId="77777777" w:rsidR="00893E49" w:rsidRPr="00402EEE" w:rsidRDefault="00893E49">
      <w:r w:rsidRPr="00402EEE">
        <w:t>If the interest rate is 20% or higher, explain why the Court should approve the rate</w:t>
      </w:r>
      <w:r w:rsidR="0099140D" w:rsidRPr="00402EEE">
        <w:t xml:space="preserve">.  </w:t>
      </w:r>
      <w:r w:rsidR="0099140D" w:rsidRPr="00BA48E0">
        <w:rPr>
          <w:u w:val="single"/>
        </w:rPr>
        <w:fldChar w:fldCharType="begin">
          <w:ffData>
            <w:name w:val="Text14"/>
            <w:enabled/>
            <w:calcOnExit w:val="0"/>
            <w:textInput/>
          </w:ffData>
        </w:fldChar>
      </w:r>
      <w:bookmarkStart w:id="15" w:name="Text14"/>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5"/>
    </w:p>
    <w:p w14:paraId="2522CDB4" w14:textId="77777777" w:rsidR="00893E49" w:rsidRPr="00402EEE" w:rsidRDefault="00893E49"/>
    <w:p w14:paraId="433A275D" w14:textId="77777777" w:rsidR="00E860A9" w:rsidRPr="00402EEE" w:rsidRDefault="00820DB6">
      <w:r w:rsidRPr="00402EEE">
        <w:t>Explain whether</w:t>
      </w:r>
      <w:r w:rsidR="00E92344" w:rsidRPr="00402EEE">
        <w:t xml:space="preserve"> the plan</w:t>
      </w:r>
      <w:r w:rsidR="00142369" w:rsidRPr="00402EEE">
        <w:t xml:space="preserve"> </w:t>
      </w:r>
      <w:r w:rsidRPr="00402EEE">
        <w:t xml:space="preserve">will </w:t>
      </w:r>
      <w:r w:rsidR="00142369" w:rsidRPr="00402EEE">
        <w:t>be modified</w:t>
      </w:r>
      <w:r w:rsidR="00CC008A" w:rsidRPr="00402EEE">
        <w:t xml:space="preserve"> in connection with or because of the additional debt</w:t>
      </w:r>
      <w:r w:rsidR="00142369" w:rsidRPr="00402EEE">
        <w:t xml:space="preserve"> </w:t>
      </w:r>
      <w:r w:rsidR="007B13FE" w:rsidRPr="00402EEE">
        <w:t>(</w:t>
      </w:r>
      <w:r w:rsidR="00A57651" w:rsidRPr="00402EEE">
        <w:t xml:space="preserve">to </w:t>
      </w:r>
      <w:r w:rsidR="007B13FE" w:rsidRPr="00402EEE">
        <w:t xml:space="preserve">pay a claim from insurance proceeds, surrender collateral, reduce plan payments, etc.) </w:t>
      </w:r>
      <w:r w:rsidR="00E92344" w:rsidRPr="00402EEE">
        <w:t xml:space="preserve"> </w:t>
      </w:r>
      <w:r w:rsidR="0099140D" w:rsidRPr="00BA48E0">
        <w:rPr>
          <w:u w:val="single"/>
        </w:rPr>
        <w:fldChar w:fldCharType="begin">
          <w:ffData>
            <w:name w:val="Text15"/>
            <w:enabled/>
            <w:calcOnExit w:val="0"/>
            <w:textInput/>
          </w:ffData>
        </w:fldChar>
      </w:r>
      <w:bookmarkStart w:id="16" w:name="Text15"/>
      <w:r w:rsidR="0099140D" w:rsidRPr="00BA48E0">
        <w:rPr>
          <w:u w:val="single"/>
        </w:rPr>
        <w:instrText xml:space="preserve"> FORMTEXT </w:instrText>
      </w:r>
      <w:r w:rsidR="0099140D" w:rsidRPr="00BA48E0">
        <w:rPr>
          <w:u w:val="single"/>
        </w:rPr>
      </w:r>
      <w:r w:rsidR="0099140D"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99140D" w:rsidRPr="00BA48E0">
        <w:rPr>
          <w:u w:val="single"/>
        </w:rPr>
        <w:fldChar w:fldCharType="end"/>
      </w:r>
      <w:bookmarkEnd w:id="16"/>
      <w:r w:rsidR="00E92344" w:rsidRPr="00402EEE">
        <w:t xml:space="preserve">  </w:t>
      </w:r>
    </w:p>
    <w:p w14:paraId="290504BC" w14:textId="77777777" w:rsidR="00E860A9" w:rsidRPr="00402EEE" w:rsidRDefault="00E860A9"/>
    <w:p w14:paraId="409373FE" w14:textId="77777777" w:rsidR="00CC008A" w:rsidRPr="00402EEE" w:rsidRDefault="00CC008A"/>
    <w:p w14:paraId="73D5ACFD" w14:textId="77777777" w:rsidR="004B718B" w:rsidRPr="00402EEE" w:rsidRDefault="004B718B" w:rsidP="004B718B">
      <w:pPr>
        <w:jc w:val="center"/>
        <w:rPr>
          <w:b/>
          <w:bCs/>
        </w:rPr>
      </w:pPr>
      <w:r w:rsidRPr="00402EEE">
        <w:rPr>
          <w:b/>
          <w:bCs/>
        </w:rPr>
        <w:t>PART III:  HOUSE PURCHASE:</w:t>
      </w:r>
    </w:p>
    <w:p w14:paraId="675A5E51" w14:textId="77777777" w:rsidR="004B718B" w:rsidRPr="00402EEE" w:rsidRDefault="004B718B" w:rsidP="00DB0DC6">
      <w:pPr>
        <w:jc w:val="center"/>
      </w:pPr>
      <w:r w:rsidRPr="00402EEE">
        <w:rPr>
          <w:i/>
          <w:iCs/>
        </w:rPr>
        <w:t>If the new debt is for the purchase of a house, complete this section.  Otherwise, skip to Part IV.</w:t>
      </w:r>
    </w:p>
    <w:p w14:paraId="10E145BC" w14:textId="77777777" w:rsidR="004B718B" w:rsidRPr="00402EEE" w:rsidRDefault="004B718B"/>
    <w:p w14:paraId="2D3CFDE3" w14:textId="77777777" w:rsidR="007B13FE" w:rsidRPr="00402EEE" w:rsidRDefault="007B13FE">
      <w:r w:rsidRPr="00402EEE">
        <w:t xml:space="preserve">If the </w:t>
      </w:r>
      <w:r w:rsidR="00893E49" w:rsidRPr="00402EEE">
        <w:t>D</w:t>
      </w:r>
      <w:r w:rsidRPr="00402EEE">
        <w:t>ebtor</w:t>
      </w:r>
      <w:r w:rsidR="00893E49" w:rsidRPr="00402EEE">
        <w:t>(s)</w:t>
      </w:r>
      <w:r w:rsidRPr="00402EEE">
        <w:t xml:space="preserve"> currently owns their residence, explain why they need a new home and what their plans are for their present home</w:t>
      </w:r>
      <w:r w:rsidR="00893E49" w:rsidRPr="00402EEE">
        <w:t>.</w:t>
      </w:r>
      <w:r w:rsidR="00402EEE">
        <w:t xml:space="preserve">  </w:t>
      </w:r>
      <w:r w:rsidR="00402EEE" w:rsidRPr="00BA48E0">
        <w:rPr>
          <w:u w:val="single"/>
        </w:rPr>
        <w:fldChar w:fldCharType="begin">
          <w:ffData>
            <w:name w:val="Text16"/>
            <w:enabled/>
            <w:calcOnExit w:val="0"/>
            <w:textInput/>
          </w:ffData>
        </w:fldChar>
      </w:r>
      <w:bookmarkStart w:id="17" w:name="Text16"/>
      <w:r w:rsidR="00402EEE" w:rsidRPr="00BA48E0">
        <w:rPr>
          <w:u w:val="single"/>
        </w:rPr>
        <w:instrText xml:space="preserve"> FORMTEXT </w:instrText>
      </w:r>
      <w:r w:rsidR="00402EEE" w:rsidRPr="00BA48E0">
        <w:rPr>
          <w:u w:val="single"/>
        </w:rPr>
      </w:r>
      <w:r w:rsidR="00402EEE"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402EEE" w:rsidRPr="00BA48E0">
        <w:rPr>
          <w:u w:val="single"/>
        </w:rPr>
        <w:fldChar w:fldCharType="end"/>
      </w:r>
      <w:bookmarkEnd w:id="17"/>
    </w:p>
    <w:p w14:paraId="17E4B6F9" w14:textId="77777777" w:rsidR="007B13FE" w:rsidRPr="00402EEE" w:rsidRDefault="007B13FE"/>
    <w:p w14:paraId="3C4C2934" w14:textId="77777777" w:rsidR="00402EEE" w:rsidRPr="00402EEE" w:rsidRDefault="007B13FE" w:rsidP="00402EEE">
      <w:r w:rsidRPr="00402EEE">
        <w:t xml:space="preserve">If the </w:t>
      </w:r>
      <w:r w:rsidR="00893E49" w:rsidRPr="00402EEE">
        <w:t>D</w:t>
      </w:r>
      <w:r w:rsidRPr="00402EEE">
        <w:t>ebtor</w:t>
      </w:r>
      <w:r w:rsidR="00893E49" w:rsidRPr="00402EEE">
        <w:t>(s)</w:t>
      </w:r>
      <w:r w:rsidRPr="00402EEE">
        <w:t xml:space="preserve"> currently rents, explain why they need to purchase a home at this time</w:t>
      </w:r>
      <w:r w:rsidR="00402EEE">
        <w:t xml:space="preserve">.  </w:t>
      </w:r>
      <w:r w:rsidR="00402EEE" w:rsidRPr="00BA48E0">
        <w:rPr>
          <w:u w:val="single"/>
        </w:rPr>
        <w:fldChar w:fldCharType="begin">
          <w:ffData>
            <w:name w:val="Text17"/>
            <w:enabled/>
            <w:calcOnExit w:val="0"/>
            <w:textInput/>
          </w:ffData>
        </w:fldChar>
      </w:r>
      <w:bookmarkStart w:id="18" w:name="Text17"/>
      <w:r w:rsidR="00402EEE" w:rsidRPr="00BA48E0">
        <w:rPr>
          <w:u w:val="single"/>
        </w:rPr>
        <w:instrText xml:space="preserve"> FORMTEXT </w:instrText>
      </w:r>
      <w:r w:rsidR="00402EEE" w:rsidRPr="00BA48E0">
        <w:rPr>
          <w:u w:val="single"/>
        </w:rPr>
      </w:r>
      <w:r w:rsidR="00402EEE"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00402EEE" w:rsidRPr="00BA48E0">
        <w:rPr>
          <w:u w:val="single"/>
        </w:rPr>
        <w:fldChar w:fldCharType="end"/>
      </w:r>
      <w:bookmarkEnd w:id="18"/>
    </w:p>
    <w:p w14:paraId="50D572F3" w14:textId="77777777" w:rsidR="00402EEE" w:rsidRPr="00402EEE" w:rsidRDefault="00402EEE" w:rsidP="00402EEE"/>
    <w:p w14:paraId="27A7C3EC" w14:textId="77777777" w:rsidR="004B718B" w:rsidRPr="00402EEE" w:rsidRDefault="004B718B"/>
    <w:p w14:paraId="6A1400EF" w14:textId="77777777" w:rsidR="00D313DE" w:rsidRPr="00402EEE" w:rsidRDefault="00D313DE" w:rsidP="00D313DE">
      <w:pPr>
        <w:jc w:val="center"/>
        <w:rPr>
          <w:b/>
          <w:bCs/>
        </w:rPr>
      </w:pPr>
      <w:r w:rsidRPr="00402EEE">
        <w:rPr>
          <w:b/>
          <w:bCs/>
        </w:rPr>
        <w:t>PART IV</w:t>
      </w:r>
      <w:r w:rsidR="00402EEE">
        <w:rPr>
          <w:b/>
          <w:bCs/>
        </w:rPr>
        <w:t>:</w:t>
      </w:r>
      <w:r w:rsidRPr="00402EEE">
        <w:rPr>
          <w:b/>
          <w:bCs/>
        </w:rPr>
        <w:t xml:space="preserve"> OTHER DEBT</w:t>
      </w:r>
    </w:p>
    <w:p w14:paraId="1C74C69D" w14:textId="77777777" w:rsidR="00DB0DC6" w:rsidRPr="00402EEE" w:rsidRDefault="00D313DE" w:rsidP="008F2548">
      <w:pPr>
        <w:rPr>
          <w:i/>
          <w:iCs/>
        </w:rPr>
      </w:pPr>
      <w:r w:rsidRPr="00402EEE">
        <w:rPr>
          <w:i/>
          <w:iCs/>
        </w:rPr>
        <w:t>If the new debt is for something other than the purchase of a car or a house, explain what the new debt is for and why it is necessary.</w:t>
      </w:r>
    </w:p>
    <w:p w14:paraId="46F43D31" w14:textId="77777777" w:rsidR="00D313DE" w:rsidRPr="00BA48E0" w:rsidRDefault="00402EEE">
      <w:pPr>
        <w:rPr>
          <w:u w:val="single"/>
        </w:rPr>
      </w:pPr>
      <w:r w:rsidRPr="00BA48E0">
        <w:rPr>
          <w:u w:val="single"/>
        </w:rPr>
        <w:fldChar w:fldCharType="begin">
          <w:ffData>
            <w:name w:val="Text18"/>
            <w:enabled/>
            <w:calcOnExit w:val="0"/>
            <w:textInput/>
          </w:ffData>
        </w:fldChar>
      </w:r>
      <w:bookmarkStart w:id="19" w:name="Text18"/>
      <w:r w:rsidRPr="00BA48E0">
        <w:rPr>
          <w:u w:val="single"/>
        </w:rPr>
        <w:instrText xml:space="preserve"> FORMTEXT </w:instrText>
      </w:r>
      <w:r w:rsidRPr="00BA48E0">
        <w:rPr>
          <w:u w:val="single"/>
        </w:rPr>
      </w:r>
      <w:r w:rsidRPr="00BA48E0">
        <w:rPr>
          <w:u w:val="single"/>
        </w:rPr>
        <w:fldChar w:fldCharType="separate"/>
      </w:r>
      <w:r w:rsidR="003976BF">
        <w:rPr>
          <w:noProof/>
          <w:u w:val="single"/>
        </w:rPr>
        <w:t> </w:t>
      </w:r>
      <w:r w:rsidR="003976BF">
        <w:rPr>
          <w:noProof/>
          <w:u w:val="single"/>
        </w:rPr>
        <w:t> </w:t>
      </w:r>
      <w:r w:rsidR="003976BF">
        <w:rPr>
          <w:noProof/>
          <w:u w:val="single"/>
        </w:rPr>
        <w:t> </w:t>
      </w:r>
      <w:r w:rsidR="003976BF">
        <w:rPr>
          <w:noProof/>
          <w:u w:val="single"/>
        </w:rPr>
        <w:t> </w:t>
      </w:r>
      <w:r w:rsidR="003976BF">
        <w:rPr>
          <w:noProof/>
          <w:u w:val="single"/>
        </w:rPr>
        <w:t> </w:t>
      </w:r>
      <w:r w:rsidRPr="00BA48E0">
        <w:rPr>
          <w:u w:val="single"/>
        </w:rPr>
        <w:fldChar w:fldCharType="end"/>
      </w:r>
      <w:bookmarkEnd w:id="19"/>
    </w:p>
    <w:p w14:paraId="22DC5792" w14:textId="77777777" w:rsidR="00D313DE" w:rsidRPr="00402EEE" w:rsidRDefault="00D313DE"/>
    <w:p w14:paraId="7A183C8D" w14:textId="77777777" w:rsidR="00D313DE" w:rsidRPr="00402EEE" w:rsidRDefault="00D313DE" w:rsidP="00D313DE">
      <w:pPr>
        <w:jc w:val="center"/>
      </w:pPr>
      <w:r w:rsidRPr="00402EEE">
        <w:t>***</w:t>
      </w:r>
      <w:r w:rsidR="00DB0DC6" w:rsidRPr="00402EEE">
        <w:t>**************************</w:t>
      </w:r>
      <w:r w:rsidRPr="00402EEE">
        <w:t>****************</w:t>
      </w:r>
    </w:p>
    <w:p w14:paraId="0ED7D620" w14:textId="77777777" w:rsidR="00893E49" w:rsidRPr="00402EEE" w:rsidRDefault="00893E49" w:rsidP="00A57651">
      <w:r w:rsidRPr="00402EEE">
        <w:t>It is therefore ORDERED:</w:t>
      </w:r>
    </w:p>
    <w:p w14:paraId="093E487E" w14:textId="77777777" w:rsidR="00893E49" w:rsidRPr="00402EEE" w:rsidRDefault="00893E49" w:rsidP="00730B72">
      <w:pPr>
        <w:autoSpaceDE w:val="0"/>
        <w:autoSpaceDN w:val="0"/>
        <w:adjustRightInd w:val="0"/>
        <w:snapToGrid w:val="0"/>
        <w:spacing w:before="240" w:after="240"/>
        <w:ind w:left="810" w:hanging="450"/>
        <w:rPr>
          <w:color w:val="000000"/>
          <w:lang w:val="x-none"/>
        </w:rPr>
      </w:pPr>
      <w:r w:rsidRPr="00402EEE">
        <w:rPr>
          <w:color w:val="000000"/>
          <w:lang w:val="x-none"/>
        </w:rPr>
        <w:t xml:space="preserve">1. </w:t>
      </w:r>
      <w:r w:rsidR="00730B72" w:rsidRPr="00402EEE">
        <w:rPr>
          <w:color w:val="000000"/>
          <w:lang w:val="x-none"/>
        </w:rPr>
        <w:t xml:space="preserve">   </w:t>
      </w:r>
      <w:r w:rsidRPr="00402EEE">
        <w:rPr>
          <w:color w:val="000000"/>
          <w:lang w:val="x-none"/>
        </w:rPr>
        <w:t>The request of Debtor(s) to incur additional debt is APPROVED.</w:t>
      </w:r>
    </w:p>
    <w:p w14:paraId="356FCC76" w14:textId="77777777" w:rsidR="00893E49" w:rsidRPr="00402EEE" w:rsidRDefault="00893E49" w:rsidP="00730B72">
      <w:pPr>
        <w:autoSpaceDE w:val="0"/>
        <w:autoSpaceDN w:val="0"/>
        <w:adjustRightInd w:val="0"/>
        <w:snapToGrid w:val="0"/>
        <w:spacing w:before="240" w:after="240"/>
        <w:ind w:left="810" w:hanging="450"/>
        <w:rPr>
          <w:color w:val="000000"/>
          <w:lang w:val="x-none"/>
        </w:rPr>
      </w:pPr>
      <w:r w:rsidRPr="00402EEE">
        <w:rPr>
          <w:color w:val="000000"/>
          <w:lang w:val="x-none"/>
        </w:rPr>
        <w:t xml:space="preserve">2. </w:t>
      </w:r>
      <w:r w:rsidR="00730B72" w:rsidRPr="00402EEE">
        <w:rPr>
          <w:color w:val="000000"/>
          <w:lang w:val="x-none"/>
        </w:rPr>
        <w:t xml:space="preserve">   </w:t>
      </w:r>
      <w:r w:rsidRPr="00402EEE">
        <w:rPr>
          <w:color w:val="000000"/>
          <w:lang w:val="x-none"/>
        </w:rPr>
        <w:t>Unless the trustee, a creditor, or other party in interest files an objection to the debt contemplated in this Order and notices it for a hearing in accordance with KYEB LBR 9014-1, this Order will become final seven days from the date of this Order.</w:t>
      </w:r>
    </w:p>
    <w:p w14:paraId="1D0397AC" w14:textId="77777777" w:rsidR="00893E49" w:rsidRPr="00402EEE" w:rsidRDefault="00893E49" w:rsidP="00730B72">
      <w:pPr>
        <w:autoSpaceDE w:val="0"/>
        <w:autoSpaceDN w:val="0"/>
        <w:adjustRightInd w:val="0"/>
        <w:snapToGrid w:val="0"/>
        <w:spacing w:before="240" w:after="240"/>
        <w:ind w:left="810" w:hanging="450"/>
        <w:rPr>
          <w:color w:val="000000"/>
          <w:lang w:val="x-none"/>
        </w:rPr>
      </w:pPr>
      <w:r w:rsidRPr="00402EEE">
        <w:rPr>
          <w:color w:val="000000"/>
          <w:lang w:val="x-none"/>
        </w:rPr>
        <w:t xml:space="preserve">3. </w:t>
      </w:r>
      <w:r w:rsidR="00730B72" w:rsidRPr="00402EEE">
        <w:rPr>
          <w:color w:val="000000"/>
          <w:lang w:val="x-none"/>
        </w:rPr>
        <w:t xml:space="preserve">   </w:t>
      </w:r>
      <w:r w:rsidRPr="00402EEE">
        <w:rPr>
          <w:color w:val="000000"/>
          <w:lang w:val="x-none"/>
        </w:rPr>
        <w:t>Such additional debt shall not be affected by any chapter 13 discharge entered in this case.</w:t>
      </w:r>
    </w:p>
    <w:p w14:paraId="2DDE5BEE" w14:textId="77777777" w:rsidR="00893E49" w:rsidRPr="00402EEE" w:rsidRDefault="00893E49" w:rsidP="00730B72">
      <w:pPr>
        <w:autoSpaceDE w:val="0"/>
        <w:autoSpaceDN w:val="0"/>
        <w:adjustRightInd w:val="0"/>
        <w:snapToGrid w:val="0"/>
        <w:spacing w:before="240" w:after="240"/>
        <w:ind w:left="810" w:hanging="450"/>
        <w:rPr>
          <w:color w:val="000000"/>
          <w:lang w:val="x-none"/>
        </w:rPr>
      </w:pPr>
      <w:r w:rsidRPr="00402EEE">
        <w:rPr>
          <w:color w:val="000000"/>
          <w:lang w:val="x-none"/>
        </w:rPr>
        <w:t>4.</w:t>
      </w:r>
      <w:r w:rsidR="00730B72" w:rsidRPr="00402EEE">
        <w:rPr>
          <w:color w:val="000000"/>
          <w:lang w:val="x-none"/>
        </w:rPr>
        <w:t xml:space="preserve">   </w:t>
      </w:r>
      <w:r w:rsidRPr="00402EEE">
        <w:rPr>
          <w:color w:val="000000"/>
          <w:lang w:val="x-none"/>
        </w:rPr>
        <w:t xml:space="preserve"> The chapter 13 </w:t>
      </w:r>
      <w:r w:rsidR="00BA48E0">
        <w:rPr>
          <w:color w:val="000000"/>
          <w:lang w:val="x-none"/>
        </w:rPr>
        <w:t>T</w:t>
      </w:r>
      <w:r w:rsidRPr="00402EEE">
        <w:rPr>
          <w:color w:val="000000"/>
          <w:lang w:val="x-none"/>
        </w:rPr>
        <w:t>rustee shall not be responsible for administering this additional debt.</w:t>
      </w:r>
    </w:p>
    <w:p w14:paraId="46798703" w14:textId="77777777" w:rsidR="00E860A9" w:rsidRPr="00402EEE" w:rsidRDefault="00E860A9" w:rsidP="00E860A9">
      <w:pPr>
        <w:spacing w:before="32" w:line="272" w:lineRule="exact"/>
        <w:ind w:left="72"/>
        <w:textAlignment w:val="baseline"/>
        <w:rPr>
          <w:color w:val="000000"/>
        </w:rPr>
      </w:pPr>
    </w:p>
    <w:p w14:paraId="3F3D57DB" w14:textId="77777777" w:rsidR="00E860A9" w:rsidRPr="00402EEE" w:rsidRDefault="00E860A9" w:rsidP="00E860A9">
      <w:pPr>
        <w:spacing w:before="32" w:line="272" w:lineRule="exact"/>
        <w:ind w:left="72"/>
        <w:textAlignment w:val="baseline"/>
        <w:rPr>
          <w:color w:val="000000"/>
        </w:rPr>
      </w:pPr>
      <w:r w:rsidRPr="00402EEE">
        <w:rPr>
          <w:color w:val="000000"/>
        </w:rPr>
        <w:t>Tendered by:</w:t>
      </w:r>
    </w:p>
    <w:p w14:paraId="2F603743" w14:textId="77777777" w:rsidR="00E860A9" w:rsidRPr="00402EEE" w:rsidRDefault="00E860A9" w:rsidP="00E860A9">
      <w:pPr>
        <w:spacing w:before="32" w:line="272" w:lineRule="exact"/>
        <w:ind w:left="72"/>
        <w:textAlignment w:val="baseline"/>
        <w:rPr>
          <w:color w:val="000000"/>
        </w:rPr>
      </w:pPr>
    </w:p>
    <w:p w14:paraId="1934E2DA" w14:textId="77777777" w:rsidR="00E860A9" w:rsidRPr="00402EEE" w:rsidRDefault="00E860A9" w:rsidP="00E860A9">
      <w:bookmarkStart w:id="20" w:name="_Hlk33093625"/>
      <w:r w:rsidRPr="00402EEE">
        <w:rPr>
          <w:u w:val="single"/>
        </w:rPr>
        <w:t xml:space="preserve">/s/ </w:t>
      </w:r>
      <w:sdt>
        <w:sdtPr>
          <w:rPr>
            <w:rStyle w:val="normal2underlined"/>
          </w:rPr>
          <w:id w:val="-1731687545"/>
          <w:placeholder>
            <w:docPart w:val="7A052FB700824CF78FF705A3A849584D"/>
          </w:placeholder>
          <w:showingPlcHdr/>
        </w:sdtPr>
        <w:sdtEndPr>
          <w:rPr>
            <w:rStyle w:val="DefaultParagraphFont"/>
            <w:color w:val="auto"/>
            <w:u w:val="none"/>
          </w:rPr>
        </w:sdtEndPr>
        <w:sdtContent>
          <w:r w:rsidRPr="00402EEE">
            <w:rPr>
              <w:rStyle w:val="PlaceholderText"/>
              <w:color w:val="BFBFBF" w:themeColor="background1" w:themeShade="BF"/>
            </w:rPr>
            <w:t>Attorney electronic signature</w:t>
          </w:r>
          <w:r w:rsidRPr="00402EEE">
            <w:rPr>
              <w:rStyle w:val="PlaceholderText"/>
            </w:rPr>
            <w:t>.</w:t>
          </w:r>
        </w:sdtContent>
      </w:sdt>
    </w:p>
    <w:p w14:paraId="1CEF930C" w14:textId="77777777" w:rsidR="00E860A9" w:rsidRPr="00402EEE" w:rsidRDefault="00E860A9" w:rsidP="00E860A9">
      <w:r w:rsidRPr="00402EEE">
        <w:t>ATTORNEY FOR DEBTOR(S)</w:t>
      </w:r>
    </w:p>
    <w:bookmarkEnd w:id="20" w:displacedByCustomXml="next"/>
    <w:sdt>
      <w:sdtPr>
        <w:rPr>
          <w:rStyle w:val="Normal1"/>
        </w:rPr>
        <w:id w:val="-197790593"/>
        <w:placeholder>
          <w:docPart w:val="A0D09C1AF4F94043A7022355CDB4E5EB"/>
        </w:placeholder>
        <w:showingPlcHdr/>
      </w:sdtPr>
      <w:sdtEndPr>
        <w:rPr>
          <w:rStyle w:val="DefaultParagraphFont"/>
          <w:color w:val="auto"/>
        </w:rPr>
      </w:sdtEndPr>
      <w:sdtContent>
        <w:p w14:paraId="2DE902A3" w14:textId="77777777" w:rsidR="00E860A9" w:rsidRPr="00402EEE" w:rsidRDefault="00E860A9" w:rsidP="00E860A9">
          <w:pPr>
            <w:rPr>
              <w:rStyle w:val="Normal1"/>
            </w:rPr>
          </w:pPr>
          <w:r w:rsidRPr="00402EEE">
            <w:rPr>
              <w:rStyle w:val="PlaceholderText"/>
              <w:color w:val="BFBFBF" w:themeColor="background1" w:themeShade="BF"/>
            </w:rPr>
            <w:t>Insert Attorney’s Address, Phone, Email</w:t>
          </w:r>
        </w:p>
      </w:sdtContent>
    </w:sdt>
    <w:p w14:paraId="5F16E16F" w14:textId="77777777" w:rsidR="00E860A9" w:rsidRPr="00402EEE" w:rsidRDefault="00E860A9" w:rsidP="00E860A9">
      <w:pPr>
        <w:rPr>
          <w:rStyle w:val="Normal1"/>
        </w:rPr>
      </w:pPr>
    </w:p>
    <w:p w14:paraId="0BD33E56" w14:textId="77777777" w:rsidR="00E860A9" w:rsidRPr="00162B24" w:rsidRDefault="00E860A9" w:rsidP="00E860A9">
      <w:pPr>
        <w:rPr>
          <w:rStyle w:val="Normal1"/>
          <w:sz w:val="22"/>
          <w:szCs w:val="22"/>
        </w:rPr>
      </w:pPr>
    </w:p>
    <w:p w14:paraId="420B2902" w14:textId="77777777" w:rsidR="00E92344" w:rsidRPr="00162B24" w:rsidRDefault="00E92344">
      <w:pPr>
        <w:rPr>
          <w:sz w:val="22"/>
          <w:szCs w:val="22"/>
        </w:rPr>
      </w:pPr>
    </w:p>
    <w:sectPr w:rsidR="00E92344" w:rsidRPr="00162B24" w:rsidSect="00730B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4A7DC" w14:textId="77777777" w:rsidR="002631FA" w:rsidRDefault="002631FA" w:rsidP="00A12D27">
      <w:r>
        <w:separator/>
      </w:r>
    </w:p>
  </w:endnote>
  <w:endnote w:type="continuationSeparator" w:id="0">
    <w:p w14:paraId="456C6447" w14:textId="77777777" w:rsidR="002631FA" w:rsidRDefault="002631FA" w:rsidP="00A1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B8743" w14:textId="77777777" w:rsidR="002631FA" w:rsidRDefault="002631FA" w:rsidP="00A12D27">
      <w:r>
        <w:separator/>
      </w:r>
    </w:p>
  </w:footnote>
  <w:footnote w:type="continuationSeparator" w:id="0">
    <w:p w14:paraId="7E36B0E2" w14:textId="77777777" w:rsidR="002631FA" w:rsidRDefault="002631FA" w:rsidP="00A12D27">
      <w:r>
        <w:continuationSeparator/>
      </w:r>
    </w:p>
  </w:footnote>
  <w:footnote w:id="1">
    <w:p w14:paraId="0319BFCB" w14:textId="77777777" w:rsidR="00A12D27" w:rsidRDefault="00A12D27" w:rsidP="00A12D27">
      <w:pPr>
        <w:autoSpaceDE w:val="0"/>
        <w:autoSpaceDN w:val="0"/>
        <w:adjustRightInd w:val="0"/>
        <w:snapToGrid w:val="0"/>
        <w:rPr>
          <w:rFonts w:ascii="TimesNewRoman" w:hAnsi="TimesNewRoman" w:cs="TimesNewRoman"/>
          <w:color w:val="000000"/>
          <w:sz w:val="20"/>
          <w:lang w:val="x-none"/>
        </w:rPr>
      </w:pPr>
      <w:r>
        <w:rPr>
          <w:rStyle w:val="FootnoteReference"/>
        </w:rPr>
        <w:footnoteRef/>
      </w:r>
      <w:r>
        <w:t xml:space="preserve"> </w:t>
      </w:r>
      <w:r>
        <w:rPr>
          <w:rFonts w:ascii="TimesNewRoman" w:hAnsi="TimesNewRoman" w:cs="TimesNewRoman"/>
          <w:color w:val="000000"/>
          <w:sz w:val="20"/>
          <w:lang w:val="x-none"/>
        </w:rPr>
        <w:t>The Court does not require, and the chapter 13 Trustee does not object to, additional debt of $5,000 or less that is</w:t>
      </w:r>
    </w:p>
    <w:p w14:paraId="0DDF84C6" w14:textId="77777777" w:rsidR="00A12D27" w:rsidRDefault="00A12D27" w:rsidP="00A12D27">
      <w:pPr>
        <w:autoSpaceDE w:val="0"/>
        <w:autoSpaceDN w:val="0"/>
        <w:adjustRightInd w:val="0"/>
        <w:snapToGrid w:val="0"/>
        <w:rPr>
          <w:rFonts w:ascii="TimesNewRoman" w:hAnsi="TimesNewRoman" w:cs="TimesNewRoman"/>
          <w:color w:val="000000"/>
          <w:sz w:val="20"/>
          <w:lang w:val="x-none"/>
        </w:rPr>
      </w:pPr>
      <w:r>
        <w:rPr>
          <w:rFonts w:ascii="TimesNewRoman" w:hAnsi="TimesNewRoman" w:cs="TimesNewRoman"/>
          <w:color w:val="000000"/>
          <w:sz w:val="20"/>
          <w:lang w:val="x-none"/>
        </w:rPr>
        <w:t>not affected by the chapter 13 discharge.</w:t>
      </w:r>
    </w:p>
    <w:p w14:paraId="52F551FC" w14:textId="77777777" w:rsidR="00A12D27" w:rsidRDefault="00A12D2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12622"/>
    <w:multiLevelType w:val="hybridMultilevel"/>
    <w:tmpl w:val="4DF661DA"/>
    <w:lvl w:ilvl="0" w:tplc="AE34AAF2">
      <w:start w:val="1"/>
      <w:numFmt w:val="bullet"/>
      <w:lvlText w:val=""/>
      <w:lvlJc w:val="left"/>
      <w:pPr>
        <w:ind w:left="810" w:hanging="360"/>
      </w:pPr>
      <w:rPr>
        <w:rFonts w:ascii="Symbol" w:hAnsi="Symbol" w:hint="default"/>
        <w:b/>
        <w:i w:val="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2B21853"/>
    <w:multiLevelType w:val="multilevel"/>
    <w:tmpl w:val="A554FF36"/>
    <w:styleLink w:val="Romannumerals"/>
    <w:lvl w:ilvl="0">
      <w:start w:val="1"/>
      <w:numFmt w:val="upperRoman"/>
      <w:pStyle w:val="Heading2"/>
      <w:suff w:val="space"/>
      <w:lvlText w:val="%1."/>
      <w:lvlJc w:val="left"/>
      <w:pPr>
        <w:ind w:left="0" w:firstLine="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A3CC6"/>
    <w:multiLevelType w:val="hybridMultilevel"/>
    <w:tmpl w:val="1CE0200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D7C0923"/>
    <w:multiLevelType w:val="hybridMultilevel"/>
    <w:tmpl w:val="EB62C45C"/>
    <w:lvl w:ilvl="0" w:tplc="AE34AAF2">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D5501"/>
    <w:multiLevelType w:val="hybridMultilevel"/>
    <w:tmpl w:val="7F36E1B8"/>
    <w:lvl w:ilvl="0" w:tplc="E4A42C30">
      <w:start w:val="1"/>
      <w:numFmt w:val="decimal"/>
      <w:pStyle w:val="Heading2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6A08EA"/>
    <w:multiLevelType w:val="multilevel"/>
    <w:tmpl w:val="EBDA96B6"/>
    <w:styleLink w:val="ListStartingWith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4D71FC8"/>
    <w:multiLevelType w:val="multilevel"/>
    <w:tmpl w:val="60283600"/>
    <w:styleLink w:val="ListStartingatromannumeralI"/>
    <w:lvl w:ilvl="0">
      <w:start w:val="1"/>
      <w:numFmt w:val="upperRoman"/>
      <w:lvlText w:val="%1."/>
      <w:lvlJc w:val="left"/>
      <w:pPr>
        <w:ind w:left="360" w:hanging="360"/>
      </w:pPr>
      <w:rPr>
        <w:rFonts w:hint="default"/>
      </w:rPr>
    </w:lvl>
    <w:lvl w:ilvl="1">
      <w:start w:val="1"/>
      <w:numFmt w:val="upperLetter"/>
      <w:lvlText w:val="%2.  "/>
      <w:lvlJc w:val="left"/>
      <w:pPr>
        <w:ind w:left="720" w:hanging="360"/>
      </w:pPr>
      <w:rPr>
        <w:rFonts w:hint="default"/>
      </w:rPr>
    </w:lvl>
    <w:lvl w:ilvl="2">
      <w:start w:val="1"/>
      <w:numFmt w:val="decimal"/>
      <w:lvlText w:val="%3.  "/>
      <w:lvlJc w:val="left"/>
      <w:pPr>
        <w:ind w:left="1080" w:hanging="360"/>
      </w:pPr>
      <w:rPr>
        <w:rFonts w:hint="default"/>
      </w:rPr>
    </w:lvl>
    <w:lvl w:ilvl="3">
      <w:start w:val="1"/>
      <w:numFmt w:val="lowerLetter"/>
      <w:lvlText w:val="%4.  "/>
      <w:lvlJc w:val="left"/>
      <w:pPr>
        <w:ind w:left="1440" w:hanging="360"/>
      </w:pPr>
      <w:rPr>
        <w:rFonts w:hint="default"/>
      </w:rPr>
    </w:lvl>
    <w:lvl w:ilvl="4">
      <w:start w:val="1"/>
      <w:numFmt w:val="lowerRoman"/>
      <w:lvlText w:val="%5.  "/>
      <w:lvlJc w:val="left"/>
      <w:pPr>
        <w:ind w:left="1800" w:hanging="360"/>
      </w:pPr>
      <w:rPr>
        <w:rFonts w:hint="default"/>
      </w:rPr>
    </w:lvl>
    <w:lvl w:ilvl="5">
      <w:start w:val="1"/>
      <w:numFmt w:val="decimal"/>
      <w:lvlText w:val="(%6)"/>
      <w:lvlJc w:val="left"/>
      <w:pPr>
        <w:ind w:left="2160" w:hanging="360"/>
      </w:pPr>
      <w:rPr>
        <w:rFonts w:hint="default"/>
      </w:rPr>
    </w:lvl>
    <w:lvl w:ilvl="6">
      <w:start w:val="1"/>
      <w:numFmt w:val="lowerLetter"/>
      <w:lvlText w:val="(%7)  "/>
      <w:lvlJc w:val="left"/>
      <w:pPr>
        <w:ind w:left="2520" w:hanging="360"/>
      </w:pPr>
      <w:rPr>
        <w:rFonts w:hint="default"/>
      </w:rPr>
    </w:lvl>
    <w:lvl w:ilvl="7">
      <w:start w:val="1"/>
      <w:numFmt w:val="lowerRoman"/>
      <w:lvlText w:val="(%8)  "/>
      <w:lvlJc w:val="left"/>
      <w:pPr>
        <w:ind w:left="2880" w:hanging="360"/>
      </w:pPr>
      <w:rPr>
        <w:rFonts w:hint="default"/>
      </w:rPr>
    </w:lvl>
    <w:lvl w:ilvl="8">
      <w:start w:val="1"/>
      <w:numFmt w:val="lowerLetter"/>
      <w:lvlText w:val="%9."/>
      <w:lvlJc w:val="left"/>
      <w:pPr>
        <w:ind w:left="3240" w:hanging="360"/>
      </w:pPr>
      <w:rPr>
        <w:rFonts w:hint="default"/>
      </w:rPr>
    </w:lvl>
  </w:abstractNum>
  <w:num w:numId="1" w16cid:durableId="715856199">
    <w:abstractNumId w:val="4"/>
  </w:num>
  <w:num w:numId="2" w16cid:durableId="1937900345">
    <w:abstractNumId w:val="4"/>
  </w:num>
  <w:num w:numId="3" w16cid:durableId="238835605">
    <w:abstractNumId w:val="4"/>
  </w:num>
  <w:num w:numId="4" w16cid:durableId="1991012008">
    <w:abstractNumId w:val="1"/>
  </w:num>
  <w:num w:numId="5" w16cid:durableId="369497417">
    <w:abstractNumId w:val="5"/>
  </w:num>
  <w:num w:numId="6" w16cid:durableId="649865677">
    <w:abstractNumId w:val="6"/>
  </w:num>
  <w:num w:numId="7" w16cid:durableId="973146098">
    <w:abstractNumId w:val="1"/>
  </w:num>
  <w:num w:numId="8" w16cid:durableId="1886287722">
    <w:abstractNumId w:val="1"/>
  </w:num>
  <w:num w:numId="9" w16cid:durableId="1697198367">
    <w:abstractNumId w:val="4"/>
  </w:num>
  <w:num w:numId="10" w16cid:durableId="1771046757">
    <w:abstractNumId w:val="1"/>
  </w:num>
  <w:num w:numId="11" w16cid:durableId="1274555645">
    <w:abstractNumId w:val="6"/>
  </w:num>
  <w:num w:numId="12" w16cid:durableId="150873480">
    <w:abstractNumId w:val="2"/>
  </w:num>
  <w:num w:numId="13" w16cid:durableId="1032266023">
    <w:abstractNumId w:val="0"/>
  </w:num>
  <w:num w:numId="14" w16cid:durableId="177742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67"/>
  <w:proofState w:spelling="clean"/>
  <w:attachedTemplate r:id="rId1"/>
  <w:stylePaneSortMethod w:val="000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F8"/>
    <w:rsid w:val="000322C1"/>
    <w:rsid w:val="00056273"/>
    <w:rsid w:val="000C7001"/>
    <w:rsid w:val="00142369"/>
    <w:rsid w:val="00162B24"/>
    <w:rsid w:val="00163A8B"/>
    <w:rsid w:val="002631FA"/>
    <w:rsid w:val="002F06CD"/>
    <w:rsid w:val="00310C9D"/>
    <w:rsid w:val="003976BF"/>
    <w:rsid w:val="00397778"/>
    <w:rsid w:val="003B6164"/>
    <w:rsid w:val="003D6148"/>
    <w:rsid w:val="00402EEE"/>
    <w:rsid w:val="004A3E78"/>
    <w:rsid w:val="004B718B"/>
    <w:rsid w:val="004C08F8"/>
    <w:rsid w:val="004C72A4"/>
    <w:rsid w:val="00532AD0"/>
    <w:rsid w:val="00555392"/>
    <w:rsid w:val="0057581B"/>
    <w:rsid w:val="005D0E5E"/>
    <w:rsid w:val="00611E48"/>
    <w:rsid w:val="006671E5"/>
    <w:rsid w:val="00676DEE"/>
    <w:rsid w:val="006C1AC1"/>
    <w:rsid w:val="006E678F"/>
    <w:rsid w:val="006F3E96"/>
    <w:rsid w:val="00730B72"/>
    <w:rsid w:val="00754741"/>
    <w:rsid w:val="007B13FE"/>
    <w:rsid w:val="00820DB6"/>
    <w:rsid w:val="00836037"/>
    <w:rsid w:val="00854286"/>
    <w:rsid w:val="00893E49"/>
    <w:rsid w:val="008B1542"/>
    <w:rsid w:val="008C5C33"/>
    <w:rsid w:val="008F2548"/>
    <w:rsid w:val="00937FC7"/>
    <w:rsid w:val="0095610F"/>
    <w:rsid w:val="00981884"/>
    <w:rsid w:val="00986F18"/>
    <w:rsid w:val="0099140D"/>
    <w:rsid w:val="00A12D27"/>
    <w:rsid w:val="00A40223"/>
    <w:rsid w:val="00A42A16"/>
    <w:rsid w:val="00A57651"/>
    <w:rsid w:val="00AD7426"/>
    <w:rsid w:val="00AD7AC5"/>
    <w:rsid w:val="00B50CCF"/>
    <w:rsid w:val="00B67B18"/>
    <w:rsid w:val="00BA48E0"/>
    <w:rsid w:val="00BF4A1D"/>
    <w:rsid w:val="00C059A5"/>
    <w:rsid w:val="00C622C5"/>
    <w:rsid w:val="00C642BF"/>
    <w:rsid w:val="00C91DB2"/>
    <w:rsid w:val="00CA3475"/>
    <w:rsid w:val="00CC008A"/>
    <w:rsid w:val="00D313DE"/>
    <w:rsid w:val="00DB0DC6"/>
    <w:rsid w:val="00DC6767"/>
    <w:rsid w:val="00DE6FE3"/>
    <w:rsid w:val="00E3612C"/>
    <w:rsid w:val="00E64BEB"/>
    <w:rsid w:val="00E860A9"/>
    <w:rsid w:val="00E92344"/>
    <w:rsid w:val="00E92BFF"/>
    <w:rsid w:val="00EC6176"/>
    <w:rsid w:val="00ED0874"/>
    <w:rsid w:val="00EE30F4"/>
    <w:rsid w:val="00F16A98"/>
    <w:rsid w:val="00F41228"/>
    <w:rsid w:val="00FB270C"/>
    <w:rsid w:val="00FC234C"/>
    <w:rsid w:val="00FD0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02537"/>
  <w15:chartTrackingRefBased/>
  <w15:docId w15:val="{A4F5BC56-86B2-4DA2-91B7-E09D994B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EEE"/>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autoRedefine/>
    <w:qFormat/>
    <w:rsid w:val="004A3E78"/>
    <w:pPr>
      <w:keepNext/>
      <w:spacing w:before="360" w:after="240"/>
      <w:outlineLvl w:val="0"/>
    </w:pPr>
    <w:rPr>
      <w:rFonts w:cs="Arial"/>
      <w:b/>
      <w:bCs/>
      <w:caps/>
      <w:kern w:val="32"/>
      <w:sz w:val="32"/>
      <w:szCs w:val="32"/>
    </w:rPr>
  </w:style>
  <w:style w:type="paragraph" w:styleId="Heading2">
    <w:name w:val="heading 2"/>
    <w:basedOn w:val="Normal"/>
    <w:next w:val="Normal"/>
    <w:link w:val="Heading2Char"/>
    <w:autoRedefine/>
    <w:qFormat/>
    <w:rsid w:val="004A3E78"/>
    <w:pPr>
      <w:keepNext/>
      <w:numPr>
        <w:numId w:val="10"/>
      </w:numPr>
      <w:spacing w:before="480" w:after="240"/>
      <w:outlineLvl w:val="1"/>
    </w:pPr>
    <w:rPr>
      <w:rFonts w:cs="Arial"/>
      <w:b/>
      <w:bCs/>
      <w:iCs/>
      <w:sz w:val="28"/>
      <w:szCs w:val="28"/>
      <w:u w:val="single"/>
    </w:rPr>
  </w:style>
  <w:style w:type="paragraph" w:styleId="Heading3">
    <w:name w:val="heading 3"/>
    <w:basedOn w:val="Normal"/>
    <w:next w:val="Normal"/>
    <w:link w:val="Heading3Char"/>
    <w:autoRedefine/>
    <w:qFormat/>
    <w:rsid w:val="004A3E78"/>
    <w:pPr>
      <w:keepNext/>
      <w:spacing w:before="360" w:after="240"/>
      <w:outlineLvl w:val="2"/>
    </w:pPr>
    <w:rPr>
      <w:rFonts w:cs="Arial"/>
      <w:b/>
      <w:bCs/>
      <w:szCs w:val="26"/>
    </w:rPr>
  </w:style>
  <w:style w:type="paragraph" w:styleId="Heading4">
    <w:name w:val="heading 4"/>
    <w:basedOn w:val="Normal"/>
    <w:next w:val="Normal"/>
    <w:link w:val="Heading4Char"/>
    <w:qFormat/>
    <w:rsid w:val="004A3E78"/>
    <w:pPr>
      <w:keepNext/>
      <w:keepLines/>
      <w:spacing w:before="360" w:after="240"/>
      <w:outlineLvl w:val="3"/>
    </w:pPr>
    <w:rPr>
      <w:rFonts w:eastAsiaTheme="majorEastAsia" w:cstheme="majorBidi"/>
      <w:b/>
      <w:bCs/>
      <w:i/>
      <w:iCs/>
    </w:rPr>
  </w:style>
  <w:style w:type="paragraph" w:styleId="Heading5">
    <w:name w:val="heading 5"/>
    <w:basedOn w:val="Normal"/>
    <w:next w:val="Normal"/>
    <w:link w:val="Heading5Char"/>
    <w:unhideWhenUsed/>
    <w:rsid w:val="004A3E78"/>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rsid w:val="004A3E78"/>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rsid w:val="004A3E7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4A3E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autoRedefine/>
    <w:rsid w:val="004A3E78"/>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4A3E78"/>
    <w:pPr>
      <w:tabs>
        <w:tab w:val="left" w:pos="2160"/>
        <w:tab w:val="right" w:pos="9216"/>
        <w:tab w:val="right" w:pos="10080"/>
      </w:tabs>
      <w:ind w:left="1440" w:right="720"/>
    </w:pPr>
    <w:rPr>
      <w:szCs w:val="20"/>
    </w:rPr>
  </w:style>
  <w:style w:type="character" w:styleId="BookTitle">
    <w:name w:val="Book Title"/>
    <w:basedOn w:val="DefaultParagraphFont"/>
    <w:uiPriority w:val="33"/>
    <w:qFormat/>
    <w:rsid w:val="004A3E78"/>
    <w:rPr>
      <w:b/>
      <w:bCs/>
      <w:smallCaps/>
      <w:spacing w:val="5"/>
    </w:rPr>
  </w:style>
  <w:style w:type="paragraph" w:styleId="EnvelopeAddress">
    <w:name w:val="envelope address"/>
    <w:basedOn w:val="Normal"/>
    <w:rsid w:val="004A3E78"/>
    <w:pPr>
      <w:framePr w:w="7920" w:h="1980" w:hRule="exact" w:hSpace="180" w:wrap="auto" w:hAnchor="page" w:xAlign="center" w:yAlign="bottom"/>
      <w:ind w:left="2880"/>
    </w:pPr>
    <w:rPr>
      <w:rFonts w:cs="Arial"/>
      <w:caps/>
    </w:rPr>
  </w:style>
  <w:style w:type="paragraph" w:customStyle="1" w:styleId="FootnoteBlockQuote">
    <w:name w:val="Footnote Block Quote"/>
    <w:basedOn w:val="Normal"/>
    <w:autoRedefine/>
    <w:qFormat/>
    <w:rsid w:val="004A3E78"/>
    <w:pPr>
      <w:tabs>
        <w:tab w:val="left" w:pos="720"/>
        <w:tab w:val="left" w:pos="1440"/>
        <w:tab w:val="left" w:pos="4680"/>
        <w:tab w:val="right" w:pos="9216"/>
      </w:tabs>
      <w:spacing w:after="120"/>
      <w:ind w:left="1440" w:right="1008"/>
    </w:pPr>
    <w:rPr>
      <w:sz w:val="20"/>
      <w:szCs w:val="20"/>
    </w:rPr>
  </w:style>
  <w:style w:type="character" w:styleId="FootnoteReference">
    <w:name w:val="footnote reference"/>
    <w:basedOn w:val="DefaultParagraphFont"/>
    <w:rsid w:val="004A3E78"/>
    <w:rPr>
      <w:vertAlign w:val="superscript"/>
    </w:rPr>
  </w:style>
  <w:style w:type="paragraph" w:styleId="FootnoteText">
    <w:name w:val="footnote text"/>
    <w:basedOn w:val="Normal"/>
    <w:link w:val="FootnoteTextChar"/>
    <w:rsid w:val="004A3E78"/>
    <w:pPr>
      <w:tabs>
        <w:tab w:val="left" w:pos="720"/>
        <w:tab w:val="left" w:pos="1440"/>
        <w:tab w:val="left" w:pos="4680"/>
        <w:tab w:val="right" w:pos="9216"/>
      </w:tabs>
    </w:pPr>
    <w:rPr>
      <w:sz w:val="20"/>
      <w:szCs w:val="20"/>
    </w:rPr>
  </w:style>
  <w:style w:type="character" w:customStyle="1" w:styleId="FootnoteTextChar">
    <w:name w:val="Footnote Text Char"/>
    <w:basedOn w:val="DefaultParagraphFont"/>
    <w:link w:val="FootnoteText"/>
    <w:rsid w:val="004A3E78"/>
    <w:rPr>
      <w:rFonts w:ascii="Times New Roman" w:hAnsi="Times New Roman" w:cs="Times New Roman"/>
      <w:sz w:val="20"/>
      <w:szCs w:val="20"/>
    </w:rPr>
  </w:style>
  <w:style w:type="paragraph" w:customStyle="1" w:styleId="FootnoteTextBMB">
    <w:name w:val="Footnote Text BMB"/>
    <w:basedOn w:val="Normal"/>
    <w:autoRedefine/>
    <w:qFormat/>
    <w:rsid w:val="004A3E78"/>
    <w:pPr>
      <w:tabs>
        <w:tab w:val="left" w:pos="720"/>
        <w:tab w:val="left" w:pos="1440"/>
        <w:tab w:val="left" w:pos="4680"/>
        <w:tab w:val="right" w:pos="9216"/>
      </w:tabs>
      <w:spacing w:after="240"/>
    </w:pPr>
    <w:rPr>
      <w:sz w:val="20"/>
      <w:szCs w:val="20"/>
    </w:rPr>
  </w:style>
  <w:style w:type="character" w:customStyle="1" w:styleId="Heading1Char">
    <w:name w:val="Heading 1 Char"/>
    <w:basedOn w:val="DefaultParagraphFont"/>
    <w:link w:val="Heading1"/>
    <w:rsid w:val="004A3E78"/>
    <w:rPr>
      <w:rFonts w:ascii="Times New Roman" w:hAnsi="Times New Roman" w:cs="Arial"/>
      <w:b/>
      <w:bCs/>
      <w:caps/>
      <w:kern w:val="32"/>
      <w:sz w:val="32"/>
      <w:szCs w:val="32"/>
    </w:rPr>
  </w:style>
  <w:style w:type="character" w:customStyle="1" w:styleId="Heading2Char">
    <w:name w:val="Heading 2 Char"/>
    <w:basedOn w:val="DefaultParagraphFont"/>
    <w:link w:val="Heading2"/>
    <w:rsid w:val="004A3E78"/>
    <w:rPr>
      <w:rFonts w:ascii="Times New Roman" w:hAnsi="Times New Roman" w:cs="Arial"/>
      <w:b/>
      <w:bCs/>
      <w:iCs/>
      <w:sz w:val="28"/>
      <w:szCs w:val="28"/>
      <w:u w:val="single"/>
    </w:rPr>
  </w:style>
  <w:style w:type="character" w:customStyle="1" w:styleId="Heading3Char">
    <w:name w:val="Heading 3 Char"/>
    <w:basedOn w:val="DefaultParagraphFont"/>
    <w:link w:val="Heading3"/>
    <w:rsid w:val="004A3E78"/>
    <w:rPr>
      <w:rFonts w:ascii="Times New Roman" w:hAnsi="Times New Roman" w:cs="Arial"/>
      <w:b/>
      <w:bCs/>
      <w:sz w:val="24"/>
      <w:szCs w:val="26"/>
    </w:rPr>
  </w:style>
  <w:style w:type="character" w:customStyle="1" w:styleId="Heading4Char">
    <w:name w:val="Heading 4 Char"/>
    <w:basedOn w:val="DefaultParagraphFont"/>
    <w:link w:val="Heading4"/>
    <w:rsid w:val="004A3E78"/>
    <w:rPr>
      <w:rFonts w:ascii="Times New Roman" w:eastAsiaTheme="majorEastAsia" w:hAnsi="Times New Roman" w:cstheme="majorBidi"/>
      <w:b/>
      <w:bCs/>
      <w:i/>
      <w:iCs/>
      <w:sz w:val="24"/>
      <w:szCs w:val="24"/>
    </w:rPr>
  </w:style>
  <w:style w:type="character" w:customStyle="1" w:styleId="Heading5Char">
    <w:name w:val="Heading 5 Char"/>
    <w:basedOn w:val="DefaultParagraphFont"/>
    <w:link w:val="Heading5"/>
    <w:rsid w:val="004A3E78"/>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rsid w:val="004A3E78"/>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rsid w:val="004A3E7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rsid w:val="004A3E7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4A3E78"/>
    <w:rPr>
      <w:rFonts w:ascii="Times New Roman" w:hAnsi="Times New Roman" w:cs="Arial"/>
    </w:rPr>
  </w:style>
  <w:style w:type="character" w:styleId="EndnoteReference">
    <w:name w:val="endnote reference"/>
    <w:basedOn w:val="DefaultParagraphFont"/>
    <w:unhideWhenUsed/>
    <w:rsid w:val="004A3E78"/>
    <w:rPr>
      <w:vertAlign w:val="superscript"/>
    </w:rPr>
  </w:style>
  <w:style w:type="paragraph" w:customStyle="1" w:styleId="SpeechorPresentationNotes">
    <w:name w:val="Speech or Presentation Notes"/>
    <w:basedOn w:val="Normal"/>
    <w:qFormat/>
    <w:rsid w:val="004A3E78"/>
    <w:pPr>
      <w:spacing w:line="276" w:lineRule="auto"/>
    </w:pPr>
    <w:rPr>
      <w:sz w:val="28"/>
      <w:szCs w:val="28"/>
    </w:rPr>
  </w:style>
  <w:style w:type="paragraph" w:customStyle="1" w:styleId="HeadingLgSmCaps">
    <w:name w:val="Heading Lg &amp; Sm Caps"/>
    <w:basedOn w:val="Heading1"/>
    <w:next w:val="Normal"/>
    <w:autoRedefine/>
    <w:qFormat/>
    <w:rsid w:val="004A3E78"/>
    <w:pPr>
      <w:jc w:val="center"/>
    </w:pPr>
    <w:rPr>
      <w:caps w:val="0"/>
      <w:smallCaps/>
      <w:sz w:val="28"/>
    </w:rPr>
  </w:style>
  <w:style w:type="paragraph" w:customStyle="1" w:styleId="Heading2-numbered">
    <w:name w:val="Heading 2 - numbered"/>
    <w:basedOn w:val="Heading2"/>
    <w:link w:val="Heading2-numberedChar"/>
    <w:autoRedefine/>
    <w:qFormat/>
    <w:rsid w:val="004A3E78"/>
  </w:style>
  <w:style w:type="character" w:customStyle="1" w:styleId="Heading2-numberedChar">
    <w:name w:val="Heading 2 - numbered Char"/>
    <w:basedOn w:val="Heading2Char"/>
    <w:link w:val="Heading2-numbered"/>
    <w:rsid w:val="004A3E78"/>
    <w:rPr>
      <w:rFonts w:ascii="Times New Roman" w:hAnsi="Times New Roman" w:cs="Arial"/>
      <w:b/>
      <w:bCs/>
      <w:iCs/>
      <w:sz w:val="28"/>
      <w:szCs w:val="28"/>
      <w:u w:val="single"/>
    </w:rPr>
  </w:style>
  <w:style w:type="character" w:styleId="Hyperlink">
    <w:name w:val="Hyperlink"/>
    <w:basedOn w:val="DefaultParagraphFont"/>
    <w:uiPriority w:val="99"/>
    <w:unhideWhenUsed/>
    <w:rsid w:val="004A3E78"/>
    <w:rPr>
      <w:color w:val="0563C1" w:themeColor="hyperlink"/>
      <w:u w:val="single"/>
    </w:rPr>
  </w:style>
  <w:style w:type="paragraph" w:styleId="NormalWeb">
    <w:name w:val="Normal (Web)"/>
    <w:basedOn w:val="Normal"/>
    <w:uiPriority w:val="99"/>
    <w:unhideWhenUsed/>
    <w:rsid w:val="004A3E78"/>
    <w:pPr>
      <w:spacing w:before="100" w:beforeAutospacing="1" w:after="100" w:afterAutospacing="1"/>
    </w:pPr>
  </w:style>
  <w:style w:type="character" w:styleId="UnresolvedMention">
    <w:name w:val="Unresolved Mention"/>
    <w:basedOn w:val="DefaultParagraphFont"/>
    <w:uiPriority w:val="99"/>
    <w:semiHidden/>
    <w:unhideWhenUsed/>
    <w:rsid w:val="004A3E78"/>
    <w:rPr>
      <w:color w:val="605E5C"/>
      <w:shd w:val="clear" w:color="auto" w:fill="E1DFDD"/>
    </w:rPr>
  </w:style>
  <w:style w:type="paragraph" w:customStyle="1" w:styleId="Heading2numbered">
    <w:name w:val="Heading 2 numbered"/>
    <w:basedOn w:val="Heading2"/>
    <w:next w:val="Normal"/>
    <w:link w:val="Heading2numberedChar"/>
    <w:autoRedefine/>
    <w:qFormat/>
    <w:rsid w:val="004A3E78"/>
    <w:pPr>
      <w:numPr>
        <w:numId w:val="9"/>
      </w:numPr>
    </w:pPr>
  </w:style>
  <w:style w:type="character" w:customStyle="1" w:styleId="Heading2numberedChar">
    <w:name w:val="Heading 2 numbered Char"/>
    <w:basedOn w:val="Heading2Char"/>
    <w:link w:val="Heading2numbered"/>
    <w:rsid w:val="004A3E78"/>
    <w:rPr>
      <w:rFonts w:ascii="Times New Roman" w:hAnsi="Times New Roman" w:cs="Arial"/>
      <w:b/>
      <w:bCs/>
      <w:iCs/>
      <w:sz w:val="28"/>
      <w:szCs w:val="28"/>
      <w:u w:val="single"/>
    </w:rPr>
  </w:style>
  <w:style w:type="paragraph" w:customStyle="1" w:styleId="Heading40">
    <w:name w:val="Heading4"/>
    <w:basedOn w:val="Normal"/>
    <w:qFormat/>
    <w:rsid w:val="004A3E78"/>
    <w:pPr>
      <w:jc w:val="center"/>
    </w:pPr>
    <w:rPr>
      <w:b/>
      <w:sz w:val="28"/>
      <w:szCs w:val="28"/>
      <w:u w:val="single"/>
    </w:rPr>
  </w:style>
  <w:style w:type="paragraph" w:customStyle="1" w:styleId="Heading50">
    <w:name w:val="Heading5"/>
    <w:basedOn w:val="Normal"/>
    <w:qFormat/>
    <w:rsid w:val="004A3E78"/>
    <w:pPr>
      <w:spacing w:before="120" w:after="120"/>
    </w:pPr>
    <w:rPr>
      <w:i/>
      <w:iCs/>
      <w:szCs w:val="20"/>
    </w:rPr>
  </w:style>
  <w:style w:type="numbering" w:customStyle="1" w:styleId="Romannumerals">
    <w:name w:val="Roman numerals"/>
    <w:uiPriority w:val="99"/>
    <w:rsid w:val="004A3E78"/>
    <w:pPr>
      <w:numPr>
        <w:numId w:val="4"/>
      </w:numPr>
    </w:pPr>
  </w:style>
  <w:style w:type="numbering" w:customStyle="1" w:styleId="ListStartingWithA">
    <w:name w:val="List Starting With A)"/>
    <w:uiPriority w:val="99"/>
    <w:rsid w:val="006C1AC1"/>
    <w:pPr>
      <w:numPr>
        <w:numId w:val="5"/>
      </w:numPr>
    </w:pPr>
  </w:style>
  <w:style w:type="numbering" w:customStyle="1" w:styleId="ListStartingatromannumeralI">
    <w:name w:val="List Starting at roman numeral I"/>
    <w:uiPriority w:val="99"/>
    <w:rsid w:val="004A3E78"/>
    <w:pPr>
      <w:numPr>
        <w:numId w:val="6"/>
      </w:numPr>
    </w:pPr>
  </w:style>
  <w:style w:type="paragraph" w:styleId="Title">
    <w:name w:val="Title"/>
    <w:basedOn w:val="Normal"/>
    <w:next w:val="Normal"/>
    <w:link w:val="TitleChar"/>
    <w:uiPriority w:val="10"/>
    <w:qFormat/>
    <w:rsid w:val="004A3E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E7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E78"/>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4A3E78"/>
    <w:pPr>
      <w:ind w:left="720"/>
      <w:contextualSpacing/>
    </w:pPr>
  </w:style>
  <w:style w:type="paragraph" w:styleId="Quote">
    <w:name w:val="Quote"/>
    <w:basedOn w:val="Normal"/>
    <w:next w:val="Normal"/>
    <w:link w:val="QuoteChar"/>
    <w:uiPriority w:val="29"/>
    <w:qFormat/>
    <w:rsid w:val="004A3E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3E78"/>
    <w:rPr>
      <w:rFonts w:ascii="Times New Roman" w:hAnsi="Times New Roman" w:cs="Times New Roman"/>
      <w:i/>
      <w:iCs/>
      <w:color w:val="404040" w:themeColor="text1" w:themeTint="BF"/>
      <w:sz w:val="24"/>
      <w:szCs w:val="24"/>
    </w:rPr>
  </w:style>
  <w:style w:type="paragraph" w:styleId="IntenseQuote">
    <w:name w:val="Intense Quote"/>
    <w:basedOn w:val="Normal"/>
    <w:next w:val="Normal"/>
    <w:link w:val="IntenseQuoteChar"/>
    <w:uiPriority w:val="30"/>
    <w:qFormat/>
    <w:rsid w:val="004A3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3E78"/>
    <w:rPr>
      <w:rFonts w:ascii="Times New Roman" w:hAnsi="Times New Roman" w:cs="Times New Roman"/>
      <w:i/>
      <w:iCs/>
      <w:color w:val="2F5496" w:themeColor="accent1" w:themeShade="BF"/>
      <w:sz w:val="24"/>
      <w:szCs w:val="24"/>
    </w:rPr>
  </w:style>
  <w:style w:type="character" w:styleId="IntenseEmphasis">
    <w:name w:val="Intense Emphasis"/>
    <w:basedOn w:val="DefaultParagraphFont"/>
    <w:uiPriority w:val="21"/>
    <w:qFormat/>
    <w:rsid w:val="004A3E78"/>
    <w:rPr>
      <w:i/>
      <w:iCs/>
      <w:color w:val="2F5496" w:themeColor="accent1" w:themeShade="BF"/>
    </w:rPr>
  </w:style>
  <w:style w:type="character" w:styleId="IntenseReference">
    <w:name w:val="Intense Reference"/>
    <w:basedOn w:val="DefaultParagraphFont"/>
    <w:uiPriority w:val="32"/>
    <w:qFormat/>
    <w:rsid w:val="004A3E78"/>
    <w:rPr>
      <w:b/>
      <w:bCs/>
      <w:smallCaps/>
      <w:color w:val="2F5496" w:themeColor="accent1" w:themeShade="BF"/>
      <w:spacing w:val="5"/>
    </w:rPr>
  </w:style>
  <w:style w:type="table" w:styleId="TableGrid">
    <w:name w:val="Table Grid"/>
    <w:basedOn w:val="TableNormal"/>
    <w:uiPriority w:val="39"/>
    <w:rsid w:val="00E92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0A9"/>
    <w:rPr>
      <w:color w:val="808080"/>
    </w:rPr>
  </w:style>
  <w:style w:type="character" w:customStyle="1" w:styleId="Normal1">
    <w:name w:val="Normal1"/>
    <w:basedOn w:val="DefaultParagraphFont"/>
    <w:uiPriority w:val="1"/>
    <w:rsid w:val="00E860A9"/>
    <w:rPr>
      <w:rFonts w:ascii="Times New Roman" w:hAnsi="Times New Roman"/>
      <w:color w:val="000000" w:themeColor="text1"/>
      <w:sz w:val="24"/>
    </w:rPr>
  </w:style>
  <w:style w:type="character" w:customStyle="1" w:styleId="normal2underlined">
    <w:name w:val="normal2 underlined"/>
    <w:basedOn w:val="Normal1"/>
    <w:uiPriority w:val="1"/>
    <w:rsid w:val="00E860A9"/>
    <w:rPr>
      <w:rFonts w:ascii="Times New Roman" w:hAnsi="Times New Roman"/>
      <w:color w:val="000000" w:themeColor="text1"/>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erly\Dropbox\Local%20Rules%20and%20Forms\2024\Local%20Form%204001-3-1%20(12-01-2024)%20order%20approving%20additional%20debt%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A052FB700824CF78FF705A3A849584D"/>
        <w:category>
          <w:name w:val="General"/>
          <w:gallery w:val="placeholder"/>
        </w:category>
        <w:types>
          <w:type w:val="bbPlcHdr"/>
        </w:types>
        <w:behaviors>
          <w:behavior w:val="content"/>
        </w:behaviors>
        <w:guid w:val="{BA7B46C2-997F-421B-AB75-9860BF670E69}"/>
      </w:docPartPr>
      <w:docPartBody>
        <w:p w:rsidR="00000000" w:rsidRDefault="00000000">
          <w:pPr>
            <w:pStyle w:val="7A052FB700824CF78FF705A3A849584D"/>
          </w:pPr>
          <w:r w:rsidRPr="00162B24">
            <w:rPr>
              <w:rStyle w:val="PlaceholderText"/>
              <w:color w:val="BFBFBF" w:themeColor="background1" w:themeShade="BF"/>
              <w:sz w:val="22"/>
              <w:szCs w:val="22"/>
            </w:rPr>
            <w:t>Attorney electronic signature</w:t>
          </w:r>
          <w:r w:rsidRPr="00162B24">
            <w:rPr>
              <w:rStyle w:val="PlaceholderText"/>
              <w:sz w:val="22"/>
              <w:szCs w:val="22"/>
            </w:rPr>
            <w:t>.</w:t>
          </w:r>
        </w:p>
      </w:docPartBody>
    </w:docPart>
    <w:docPart>
      <w:docPartPr>
        <w:name w:val="A0D09C1AF4F94043A7022355CDB4E5EB"/>
        <w:category>
          <w:name w:val="General"/>
          <w:gallery w:val="placeholder"/>
        </w:category>
        <w:types>
          <w:type w:val="bbPlcHdr"/>
        </w:types>
        <w:behaviors>
          <w:behavior w:val="content"/>
        </w:behaviors>
        <w:guid w:val="{F3427E57-0FFF-4207-BCE8-57A71B234E3B}"/>
      </w:docPartPr>
      <w:docPartBody>
        <w:p w:rsidR="00000000" w:rsidRDefault="00000000">
          <w:pPr>
            <w:pStyle w:val="A0D09C1AF4F94043A7022355CDB4E5EB"/>
          </w:pPr>
          <w:r w:rsidRPr="00162B24">
            <w:rPr>
              <w:rStyle w:val="PlaceholderText"/>
              <w:color w:val="BFBFBF" w:themeColor="background1" w:themeShade="BF"/>
              <w:sz w:val="22"/>
              <w:szCs w:val="22"/>
            </w:rPr>
            <w:t>Insert Attorney’s Address, Phone,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AE3"/>
    <w:rsid w:val="008C5C33"/>
    <w:rsid w:val="00DA1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052FB700824CF78FF705A3A849584D">
    <w:name w:val="7A052FB700824CF78FF705A3A849584D"/>
  </w:style>
  <w:style w:type="paragraph" w:customStyle="1" w:styleId="A0D09C1AF4F94043A7022355CDB4E5EB">
    <w:name w:val="A0D09C1AF4F94043A7022355CDB4E5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34171-F381-4659-8208-D2FB3C418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Local Form 4001-3-1 (12-01-2024) order approving additional debt WORD TEMPLATE.dotx</Template>
  <TotalTime>0</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M. Burden</dc:creator>
  <cp:keywords/>
  <dc:description/>
  <cp:lastModifiedBy>Beverly M. Burden</cp:lastModifiedBy>
  <cp:revision>1</cp:revision>
  <cp:lastPrinted>2024-07-12T17:51:00Z</cp:lastPrinted>
  <dcterms:created xsi:type="dcterms:W3CDTF">2024-12-11T14:27:00Z</dcterms:created>
  <dcterms:modified xsi:type="dcterms:W3CDTF">2024-12-11T14:27:00Z</dcterms:modified>
</cp:coreProperties>
</file>